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778830" w14:textId="77777777" w:rsidR="00A75171" w:rsidRDefault="00A75171">
      <w:pPr>
        <w:rPr>
          <w:rFonts w:ascii="Arial Rounded MT Bold" w:hAnsi="Arial Rounded MT Bold"/>
          <w:b/>
          <w:sz w:val="32"/>
          <w:szCs w:val="32"/>
        </w:rPr>
      </w:pPr>
    </w:p>
    <w:p w14:paraId="0CB0717B" w14:textId="77777777" w:rsidR="003B689C" w:rsidRPr="00AA07AD" w:rsidRDefault="00A75171">
      <w:pPr>
        <w:rPr>
          <w:rFonts w:ascii="Calibri" w:hAnsi="Calibri" w:cs="Calibri"/>
          <w:b/>
          <w:sz w:val="32"/>
          <w:szCs w:val="32"/>
        </w:rPr>
      </w:pPr>
      <w:r w:rsidRPr="00AA07AD">
        <w:rPr>
          <w:rFonts w:ascii="Calibri" w:hAnsi="Calibri" w:cs="Calibri"/>
          <w:b/>
          <w:sz w:val="32"/>
          <w:szCs w:val="32"/>
        </w:rPr>
        <w:t>Anmeldevertrag</w:t>
      </w:r>
      <w:r w:rsidR="00AC5B18" w:rsidRPr="00AA07AD">
        <w:rPr>
          <w:rFonts w:ascii="Calibri" w:hAnsi="Calibri" w:cs="Calibri"/>
          <w:b/>
          <w:sz w:val="32"/>
          <w:szCs w:val="32"/>
        </w:rPr>
        <w:t xml:space="preserve"> SPIELGRUPPE </w:t>
      </w:r>
      <w:r w:rsidR="003B689C" w:rsidRPr="00AA07AD">
        <w:rPr>
          <w:rFonts w:ascii="Calibri" w:hAnsi="Calibri" w:cs="Calibri"/>
          <w:b/>
          <w:sz w:val="32"/>
          <w:szCs w:val="32"/>
        </w:rPr>
        <w:t>TURGI</w:t>
      </w:r>
      <w:r w:rsidR="00986B1D">
        <w:rPr>
          <w:rFonts w:ascii="Calibri" w:hAnsi="Calibri" w:cs="Calibri"/>
          <w:b/>
          <w:sz w:val="32"/>
          <w:szCs w:val="32"/>
        </w:rPr>
        <w:t xml:space="preserve"> </w:t>
      </w:r>
    </w:p>
    <w:p w14:paraId="67FE3F91" w14:textId="77777777" w:rsidR="003B689C" w:rsidRPr="00AA07AD" w:rsidRDefault="003B689C">
      <w:pPr>
        <w:rPr>
          <w:rFonts w:ascii="Calibri" w:hAnsi="Calibri" w:cs="Calibri"/>
          <w:sz w:val="24"/>
          <w:szCs w:val="24"/>
        </w:rPr>
      </w:pPr>
    </w:p>
    <w:p w14:paraId="1FD98D3F" w14:textId="0FE798DF" w:rsidR="003B689C" w:rsidRPr="00AA07AD" w:rsidRDefault="003B689C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Ich melde mein Ki</w:t>
      </w:r>
      <w:r w:rsidR="00D37D5F" w:rsidRPr="00AA07AD">
        <w:rPr>
          <w:rFonts w:ascii="Calibri" w:hAnsi="Calibri" w:cs="Calibri"/>
          <w:sz w:val="24"/>
          <w:szCs w:val="24"/>
        </w:rPr>
        <w:t>nd für die Zeit von August 20</w:t>
      </w:r>
      <w:r w:rsidR="002C7DE7">
        <w:rPr>
          <w:rFonts w:ascii="Calibri" w:hAnsi="Calibri" w:cs="Calibri"/>
          <w:sz w:val="24"/>
          <w:szCs w:val="24"/>
        </w:rPr>
        <w:t>2</w:t>
      </w:r>
      <w:r w:rsidR="0000742A">
        <w:rPr>
          <w:rFonts w:ascii="Calibri" w:hAnsi="Calibri" w:cs="Calibri"/>
          <w:sz w:val="24"/>
          <w:szCs w:val="24"/>
        </w:rPr>
        <w:t>5</w:t>
      </w:r>
      <w:r w:rsidR="00D37D5F" w:rsidRPr="00AA07AD">
        <w:rPr>
          <w:rFonts w:ascii="Calibri" w:hAnsi="Calibri" w:cs="Calibri"/>
          <w:sz w:val="24"/>
          <w:szCs w:val="24"/>
        </w:rPr>
        <w:t xml:space="preserve"> bis Ju</w:t>
      </w:r>
      <w:r w:rsidR="005D3C96">
        <w:rPr>
          <w:rFonts w:ascii="Calibri" w:hAnsi="Calibri" w:cs="Calibri"/>
          <w:sz w:val="24"/>
          <w:szCs w:val="24"/>
        </w:rPr>
        <w:t>ni</w:t>
      </w:r>
      <w:r w:rsidR="00D37D5F" w:rsidRPr="00AA07AD">
        <w:rPr>
          <w:rFonts w:ascii="Calibri" w:hAnsi="Calibri" w:cs="Calibri"/>
          <w:sz w:val="24"/>
          <w:szCs w:val="24"/>
        </w:rPr>
        <w:t xml:space="preserve"> 20</w:t>
      </w:r>
      <w:r w:rsidR="00E33E12">
        <w:rPr>
          <w:rFonts w:ascii="Calibri" w:hAnsi="Calibri" w:cs="Calibri"/>
          <w:sz w:val="24"/>
          <w:szCs w:val="24"/>
        </w:rPr>
        <w:t>2</w:t>
      </w:r>
      <w:r w:rsidR="0000742A">
        <w:rPr>
          <w:rFonts w:ascii="Calibri" w:hAnsi="Calibri" w:cs="Calibri"/>
          <w:sz w:val="24"/>
          <w:szCs w:val="24"/>
        </w:rPr>
        <w:t>6</w:t>
      </w:r>
      <w:r w:rsidR="00E33E12">
        <w:rPr>
          <w:rFonts w:ascii="Calibri" w:hAnsi="Calibri" w:cs="Calibri"/>
          <w:sz w:val="24"/>
          <w:szCs w:val="24"/>
        </w:rPr>
        <w:t xml:space="preserve"> </w:t>
      </w:r>
      <w:r w:rsidRPr="00AA07AD">
        <w:rPr>
          <w:rFonts w:ascii="Calibri" w:hAnsi="Calibri" w:cs="Calibri"/>
          <w:sz w:val="24"/>
          <w:szCs w:val="24"/>
        </w:rPr>
        <w:t>(oder ab Monat .....</w:t>
      </w:r>
      <w:r w:rsidR="0028268D">
        <w:rPr>
          <w:rFonts w:ascii="Calibri" w:hAnsi="Calibri" w:cs="Calibri"/>
          <w:sz w:val="24"/>
          <w:szCs w:val="24"/>
        </w:rPr>
        <w:t>..........</w:t>
      </w:r>
      <w:r w:rsidRPr="00AA07AD">
        <w:rPr>
          <w:rFonts w:ascii="Calibri" w:hAnsi="Calibri" w:cs="Calibri"/>
          <w:sz w:val="24"/>
          <w:szCs w:val="24"/>
        </w:rPr>
        <w:t xml:space="preserve">.......) für den </w:t>
      </w:r>
      <w:r w:rsidR="00E33E12">
        <w:rPr>
          <w:rFonts w:ascii="Calibri" w:hAnsi="Calibri" w:cs="Calibri"/>
          <w:sz w:val="24"/>
          <w:szCs w:val="24"/>
        </w:rPr>
        <w:br/>
      </w:r>
      <w:r w:rsidRPr="00884289">
        <w:rPr>
          <w:rFonts w:ascii="Calibri" w:hAnsi="Calibri" w:cs="Calibri"/>
          <w:sz w:val="24"/>
          <w:szCs w:val="24"/>
          <w:u w:val="single"/>
        </w:rPr>
        <w:t>regelmässigen</w:t>
      </w:r>
      <w:r w:rsidR="006A1ACB" w:rsidRPr="00AA07AD">
        <w:rPr>
          <w:rFonts w:ascii="Calibri" w:hAnsi="Calibri" w:cs="Calibri"/>
          <w:sz w:val="24"/>
          <w:szCs w:val="24"/>
        </w:rPr>
        <w:t xml:space="preserve"> </w:t>
      </w:r>
      <w:r w:rsidRPr="00AA07AD">
        <w:rPr>
          <w:rFonts w:ascii="Calibri" w:hAnsi="Calibri" w:cs="Calibri"/>
          <w:sz w:val="24"/>
          <w:szCs w:val="24"/>
        </w:rPr>
        <w:t xml:space="preserve">Besuch der Spielgruppe </w:t>
      </w:r>
      <w:r w:rsidR="00646CFD">
        <w:rPr>
          <w:rFonts w:ascii="Calibri" w:hAnsi="Calibri" w:cs="Calibri"/>
          <w:sz w:val="24"/>
          <w:szCs w:val="24"/>
        </w:rPr>
        <w:t>an</w:t>
      </w:r>
      <w:r w:rsidRPr="00AA07AD">
        <w:rPr>
          <w:rFonts w:ascii="Calibri" w:hAnsi="Calibri" w:cs="Calibri"/>
          <w:sz w:val="24"/>
          <w:szCs w:val="24"/>
        </w:rPr>
        <w:t>.</w:t>
      </w:r>
    </w:p>
    <w:p w14:paraId="780C6F1E" w14:textId="77777777" w:rsidR="003B689C" w:rsidRPr="00AA07AD" w:rsidRDefault="003B689C">
      <w:pPr>
        <w:rPr>
          <w:rFonts w:ascii="Calibri" w:hAnsi="Calibri" w:cs="Calibri"/>
          <w:sz w:val="24"/>
          <w:szCs w:val="24"/>
        </w:rPr>
      </w:pPr>
    </w:p>
    <w:p w14:paraId="100FCBCF" w14:textId="77777777" w:rsidR="00884289" w:rsidRDefault="003B689C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 xml:space="preserve">Ich möchte das Angebot </w:t>
      </w:r>
      <w:r w:rsidR="00784BA4" w:rsidRPr="00AA07AD">
        <w:rPr>
          <w:rFonts w:ascii="Calibri" w:hAnsi="Calibri" w:cs="Calibri"/>
          <w:sz w:val="24"/>
          <w:szCs w:val="24"/>
        </w:rPr>
        <w:t>gerne</w:t>
      </w:r>
      <w:r w:rsidRPr="00AA07AD">
        <w:rPr>
          <w:rFonts w:ascii="Calibri" w:hAnsi="Calibri" w:cs="Calibri"/>
          <w:sz w:val="24"/>
          <w:szCs w:val="24"/>
        </w:rPr>
        <w:t xml:space="preserve"> beanspruchen (bitte ankreuzen)</w:t>
      </w:r>
    </w:p>
    <w:p w14:paraId="490A8C0E" w14:textId="77777777" w:rsidR="00884289" w:rsidRDefault="00884289">
      <w:pPr>
        <w:rPr>
          <w:rFonts w:ascii="Calibri" w:hAnsi="Calibri" w:cs="Calibri"/>
          <w:sz w:val="24"/>
          <w:szCs w:val="24"/>
        </w:rPr>
      </w:pPr>
    </w:p>
    <w:tbl>
      <w:tblPr>
        <w:tblW w:w="9425" w:type="dxa"/>
        <w:tblInd w:w="3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54"/>
        <w:gridCol w:w="1333"/>
        <w:gridCol w:w="2272"/>
        <w:gridCol w:w="1733"/>
        <w:gridCol w:w="1733"/>
      </w:tblGrid>
      <w:tr w:rsidR="00884289" w:rsidRPr="00EC4304" w14:paraId="4CDBEB52" w14:textId="77777777" w:rsidTr="00EC4304">
        <w:trPr>
          <w:trHeight w:val="1640"/>
        </w:trPr>
        <w:tc>
          <w:tcPr>
            <w:tcW w:w="23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BD658" w14:textId="77777777" w:rsidR="00884289" w:rsidRPr="00EC4304" w:rsidRDefault="00884289" w:rsidP="00EC4304">
            <w:pPr>
              <w:pStyle w:val="TableParagraph"/>
              <w:rPr>
                <w:b/>
                <w:sz w:val="24"/>
              </w:rPr>
            </w:pPr>
          </w:p>
          <w:p w14:paraId="3F4ABEF7" w14:textId="77777777" w:rsidR="00884289" w:rsidRPr="00EC4304" w:rsidRDefault="00884289" w:rsidP="00EC4304">
            <w:pPr>
              <w:pStyle w:val="TableParagraph"/>
              <w:spacing w:before="1"/>
              <w:rPr>
                <w:b/>
                <w:sz w:val="23"/>
              </w:rPr>
            </w:pPr>
          </w:p>
          <w:p w14:paraId="318CF122" w14:textId="77777777" w:rsidR="00884289" w:rsidRPr="00EC4304" w:rsidRDefault="00884289" w:rsidP="00EC4304">
            <w:pPr>
              <w:pStyle w:val="TableParagraph"/>
              <w:rPr>
                <w:sz w:val="24"/>
              </w:rPr>
            </w:pPr>
            <w:r w:rsidRPr="00EC4304">
              <w:rPr>
                <w:spacing w:val="27"/>
                <w:sz w:val="24"/>
              </w:rPr>
              <w:t xml:space="preserve"> </w:t>
            </w:r>
            <w:r w:rsidRPr="00EC4304">
              <w:rPr>
                <w:spacing w:val="-2"/>
                <w:sz w:val="24"/>
              </w:rPr>
              <w:t>Vormittag</w:t>
            </w:r>
          </w:p>
          <w:p w14:paraId="070B724F" w14:textId="77777777" w:rsidR="00884289" w:rsidRPr="00EC4304" w:rsidRDefault="00884289" w:rsidP="00EC4304">
            <w:pPr>
              <w:pStyle w:val="TableParagraph"/>
              <w:rPr>
                <w:b/>
                <w:sz w:val="24"/>
              </w:rPr>
            </w:pPr>
          </w:p>
          <w:p w14:paraId="5D2CE2B7" w14:textId="77777777" w:rsidR="00884289" w:rsidRPr="00EC4304" w:rsidRDefault="00884289" w:rsidP="00EC4304">
            <w:pPr>
              <w:pStyle w:val="TableParagraph"/>
              <w:ind w:left="107"/>
              <w:rPr>
                <w:sz w:val="24"/>
              </w:rPr>
            </w:pPr>
            <w:r w:rsidRPr="00EC4304">
              <w:rPr>
                <w:sz w:val="24"/>
              </w:rPr>
              <w:t>08.30</w:t>
            </w:r>
            <w:r w:rsidRPr="00EC4304">
              <w:rPr>
                <w:spacing w:val="-3"/>
                <w:sz w:val="24"/>
              </w:rPr>
              <w:t xml:space="preserve"> </w:t>
            </w:r>
            <w:r w:rsidRPr="00EC4304">
              <w:rPr>
                <w:sz w:val="24"/>
              </w:rPr>
              <w:t>Uhr</w:t>
            </w:r>
            <w:r w:rsidRPr="00EC4304">
              <w:rPr>
                <w:spacing w:val="-3"/>
                <w:sz w:val="24"/>
              </w:rPr>
              <w:t xml:space="preserve"> </w:t>
            </w:r>
            <w:r w:rsidRPr="00EC4304">
              <w:rPr>
                <w:sz w:val="24"/>
              </w:rPr>
              <w:t>-</w:t>
            </w:r>
            <w:r w:rsidRPr="00EC4304">
              <w:rPr>
                <w:spacing w:val="-2"/>
                <w:sz w:val="24"/>
              </w:rPr>
              <w:t xml:space="preserve"> </w:t>
            </w:r>
            <w:r w:rsidRPr="00EC4304">
              <w:rPr>
                <w:sz w:val="24"/>
              </w:rPr>
              <w:t xml:space="preserve">11.30 </w:t>
            </w:r>
            <w:r w:rsidRPr="00EC4304">
              <w:rPr>
                <w:spacing w:val="-5"/>
                <w:sz w:val="24"/>
              </w:rPr>
              <w:t>Uhr</w:t>
            </w:r>
          </w:p>
          <w:p w14:paraId="1E027228" w14:textId="77777777" w:rsidR="00884289" w:rsidRPr="00EC4304" w:rsidRDefault="00884289" w:rsidP="00EC4304">
            <w:pPr>
              <w:pStyle w:val="TableParagraph"/>
              <w:rPr>
                <w:b/>
                <w:sz w:val="20"/>
              </w:rPr>
            </w:pPr>
          </w:p>
          <w:p w14:paraId="5EE21CAE" w14:textId="77777777" w:rsidR="00884289" w:rsidRPr="00EC4304" w:rsidRDefault="00884289" w:rsidP="00EC4304">
            <w:pPr>
              <w:pStyle w:val="TableParagraph"/>
              <w:rPr>
                <w:b/>
                <w:sz w:val="14"/>
              </w:rPr>
            </w:pPr>
          </w:p>
          <w:p w14:paraId="2373293D" w14:textId="77777777" w:rsidR="00884289" w:rsidRPr="00EC4304" w:rsidRDefault="00884289" w:rsidP="00EC4304">
            <w:pPr>
              <w:pStyle w:val="TableParagraph"/>
              <w:ind w:left="730"/>
              <w:rPr>
                <w:sz w:val="20"/>
              </w:rPr>
            </w:pPr>
          </w:p>
          <w:p w14:paraId="1401BD77" w14:textId="77777777" w:rsidR="00884289" w:rsidRPr="00EC4304" w:rsidRDefault="00884289" w:rsidP="00EC4304">
            <w:pPr>
              <w:pStyle w:val="TableParagraph"/>
              <w:rPr>
                <w:b/>
                <w:sz w:val="20"/>
              </w:rPr>
            </w:pPr>
          </w:p>
          <w:p w14:paraId="21CE2977" w14:textId="77777777" w:rsidR="00884289" w:rsidRPr="00EC4304" w:rsidRDefault="00884289" w:rsidP="00EC4304">
            <w:pPr>
              <w:pStyle w:val="TableParagraph"/>
              <w:rPr>
                <w:b/>
                <w:sz w:val="20"/>
              </w:rPr>
            </w:pPr>
          </w:p>
          <w:p w14:paraId="7D198CA6" w14:textId="77777777" w:rsidR="00884289" w:rsidRPr="00EC4304" w:rsidRDefault="00884289" w:rsidP="00EC4304">
            <w:pPr>
              <w:pStyle w:val="TableParagraph"/>
              <w:rPr>
                <w:b/>
                <w:sz w:val="20"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5B503" w14:textId="77777777" w:rsidR="00884289" w:rsidRPr="00EC4304" w:rsidRDefault="00884289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6E25E9" w14:textId="77777777" w:rsidR="00884289" w:rsidRPr="00EC4304" w:rsidRDefault="00884289" w:rsidP="00EC4304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5FB10BBF" w14:textId="77777777" w:rsidR="00884289" w:rsidRPr="00EC4304" w:rsidRDefault="00884289" w:rsidP="00EC4304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261C8FC1" w14:textId="77777777" w:rsidR="00884289" w:rsidRPr="00EC4304" w:rsidRDefault="00884289" w:rsidP="00EC4304">
            <w:pPr>
              <w:pStyle w:val="TableParagraph"/>
              <w:spacing w:before="11"/>
              <w:rPr>
                <w:bCs/>
                <w:sz w:val="23"/>
              </w:rPr>
            </w:pPr>
            <w:r w:rsidRPr="00EC4304">
              <w:rPr>
                <w:b/>
                <w:sz w:val="23"/>
              </w:rPr>
              <w:t xml:space="preserve">  </w:t>
            </w:r>
            <w:r w:rsidRPr="00EC4304">
              <w:rPr>
                <w:bCs/>
                <w:sz w:val="23"/>
              </w:rPr>
              <w:t>Standort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3B223" w14:textId="77777777" w:rsidR="00884289" w:rsidRPr="00EC4304" w:rsidRDefault="00884289" w:rsidP="00EC4304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5E95A614" w14:textId="2E81BCA5" w:rsidR="00884289" w:rsidRPr="00EC4304" w:rsidRDefault="00884289" w:rsidP="00EC4304">
            <w:pPr>
              <w:pStyle w:val="TableParagraph"/>
              <w:ind w:left="106" w:right="194"/>
              <w:rPr>
                <w:sz w:val="24"/>
              </w:rPr>
            </w:pPr>
            <w:r w:rsidRPr="00EC4304">
              <w:rPr>
                <w:spacing w:val="-2"/>
                <w:sz w:val="24"/>
              </w:rPr>
              <w:t xml:space="preserve">Mögliche Wunschtag(e) </w:t>
            </w:r>
            <w:r w:rsidR="009E6099">
              <w:rPr>
                <w:spacing w:val="-2"/>
                <w:sz w:val="24"/>
              </w:rPr>
              <w:t xml:space="preserve">MO / </w:t>
            </w:r>
            <w:r w:rsidRPr="00EC4304">
              <w:rPr>
                <w:spacing w:val="-2"/>
                <w:sz w:val="24"/>
              </w:rPr>
              <w:t xml:space="preserve">MI </w:t>
            </w:r>
            <w:r w:rsidRPr="00EC4304">
              <w:rPr>
                <w:sz w:val="24"/>
              </w:rPr>
              <w:t xml:space="preserve">/ </w:t>
            </w:r>
            <w:r w:rsidR="009E6099">
              <w:rPr>
                <w:sz w:val="24"/>
              </w:rPr>
              <w:t>FR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114467" w14:textId="77777777" w:rsidR="00884289" w:rsidRPr="00EC4304" w:rsidRDefault="00884289" w:rsidP="00EC4304">
            <w:pPr>
              <w:pStyle w:val="TableParagraph"/>
              <w:ind w:left="106" w:right="194"/>
              <w:rPr>
                <w:sz w:val="24"/>
              </w:rPr>
            </w:pPr>
            <w:r w:rsidRPr="00EC4304">
              <w:rPr>
                <w:spacing w:val="-2"/>
                <w:sz w:val="24"/>
              </w:rPr>
              <w:t xml:space="preserve">Alternative </w:t>
            </w:r>
            <w:r w:rsidRPr="00EC4304">
              <w:rPr>
                <w:spacing w:val="-4"/>
                <w:sz w:val="24"/>
              </w:rPr>
              <w:t>Wahl</w:t>
            </w:r>
          </w:p>
          <w:p w14:paraId="6779F5E9" w14:textId="77777777" w:rsidR="00884289" w:rsidRPr="00EC4304" w:rsidRDefault="00884289" w:rsidP="00EC4304">
            <w:pPr>
              <w:pStyle w:val="TableParagraph"/>
              <w:ind w:left="106" w:right="159"/>
              <w:rPr>
                <w:sz w:val="24"/>
              </w:rPr>
            </w:pPr>
            <w:r w:rsidRPr="00EC4304">
              <w:rPr>
                <w:spacing w:val="-2"/>
                <w:sz w:val="24"/>
              </w:rPr>
              <w:t xml:space="preserve">(Falls Wunschtag </w:t>
            </w:r>
            <w:r w:rsidRPr="00EC4304">
              <w:rPr>
                <w:sz w:val="24"/>
              </w:rPr>
              <w:t>nicht</w:t>
            </w:r>
            <w:r w:rsidRPr="00EC4304">
              <w:rPr>
                <w:spacing w:val="-14"/>
                <w:sz w:val="24"/>
              </w:rPr>
              <w:t xml:space="preserve"> </w:t>
            </w:r>
            <w:r w:rsidRPr="00EC4304">
              <w:rPr>
                <w:sz w:val="24"/>
              </w:rPr>
              <w:t>verfügbar)</w:t>
            </w:r>
          </w:p>
        </w:tc>
      </w:tr>
      <w:tr w:rsidR="00884289" w:rsidRPr="00EC4304" w14:paraId="73191F6E" w14:textId="77777777" w:rsidTr="00EC4304">
        <w:trPr>
          <w:trHeight w:val="439"/>
        </w:trPr>
        <w:tc>
          <w:tcPr>
            <w:tcW w:w="2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DF9669" w14:textId="77777777" w:rsidR="00884289" w:rsidRPr="00EC4304" w:rsidRDefault="00884289" w:rsidP="00EC4304">
            <w:pPr>
              <w:widowControl w:val="0"/>
              <w:autoSpaceDE w:val="0"/>
              <w:autoSpaceDN w:val="0"/>
              <w:rPr>
                <w:rFonts w:ascii="Calibri" w:eastAsia="Calibri" w:hAnsi="Calibri" w:cs="Calibri"/>
                <w:b/>
                <w:szCs w:val="22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9A0A05" w14:textId="77777777" w:rsidR="00884289" w:rsidRPr="00EC4304" w:rsidRDefault="00363794" w:rsidP="00EC4304">
            <w:pPr>
              <w:pStyle w:val="TableParagraph"/>
              <w:spacing w:before="28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Montag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F2D6C" w14:textId="77777777" w:rsidR="00884289" w:rsidRPr="00EC4304" w:rsidRDefault="009A28F3" w:rsidP="00EC4304">
            <w:pPr>
              <w:pStyle w:val="TableParagraph"/>
              <w:spacing w:before="28"/>
              <w:ind w:left="106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Allmend Kindergarten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FE4646" w14:textId="77777777" w:rsidR="00884289" w:rsidRPr="00EC4304" w:rsidRDefault="00884289" w:rsidP="00EC4304">
            <w:pPr>
              <w:pStyle w:val="TableParagraph"/>
              <w:spacing w:before="28"/>
              <w:ind w:left="106"/>
              <w:rPr>
                <w:sz w:val="24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DAD48D" w14:textId="77777777" w:rsidR="00884289" w:rsidRPr="00EC4304" w:rsidRDefault="00884289" w:rsidP="00EC4304">
            <w:pPr>
              <w:pStyle w:val="TableParagraph"/>
              <w:spacing w:before="28"/>
              <w:ind w:left="106"/>
              <w:rPr>
                <w:sz w:val="24"/>
              </w:rPr>
            </w:pPr>
          </w:p>
        </w:tc>
      </w:tr>
      <w:tr w:rsidR="00884289" w:rsidRPr="00EC4304" w14:paraId="7DDC4DCE" w14:textId="77777777" w:rsidTr="00EC4304">
        <w:trPr>
          <w:trHeight w:val="397"/>
        </w:trPr>
        <w:tc>
          <w:tcPr>
            <w:tcW w:w="2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D7A2B1" w14:textId="77777777" w:rsidR="00884289" w:rsidRPr="00EC4304" w:rsidRDefault="00884289" w:rsidP="00EC4304">
            <w:pPr>
              <w:widowControl w:val="0"/>
              <w:autoSpaceDE w:val="0"/>
              <w:autoSpaceDN w:val="0"/>
              <w:rPr>
                <w:rFonts w:ascii="Calibri" w:eastAsia="Calibri" w:hAnsi="Calibri" w:cs="Calibri"/>
                <w:b/>
                <w:szCs w:val="22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893126" w14:textId="77777777" w:rsidR="00884289" w:rsidRPr="00EC4304" w:rsidRDefault="00363794" w:rsidP="00EC4304">
            <w:pPr>
              <w:pStyle w:val="TableParagraph"/>
              <w:spacing w:before="6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Mittwoch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2F5846" w14:textId="77777777" w:rsidR="00884289" w:rsidRPr="00EC4304" w:rsidRDefault="00363794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spacing w:val="-2"/>
                <w:sz w:val="24"/>
              </w:rPr>
              <w:t xml:space="preserve">  Allmend Kindergarten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A2443" w14:textId="77777777" w:rsidR="00884289" w:rsidRPr="00EC4304" w:rsidRDefault="00884289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DE5F8" w14:textId="77777777" w:rsidR="00884289" w:rsidRPr="00EC4304" w:rsidRDefault="00884289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84289" w:rsidRPr="00EC4304" w14:paraId="01AF258E" w14:textId="77777777" w:rsidTr="00EC4304">
        <w:trPr>
          <w:trHeight w:val="425"/>
        </w:trPr>
        <w:tc>
          <w:tcPr>
            <w:tcW w:w="2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A1DB90" w14:textId="77777777" w:rsidR="00884289" w:rsidRPr="00EC4304" w:rsidRDefault="00884289" w:rsidP="00EC4304">
            <w:pPr>
              <w:widowControl w:val="0"/>
              <w:autoSpaceDE w:val="0"/>
              <w:autoSpaceDN w:val="0"/>
              <w:rPr>
                <w:rFonts w:ascii="Calibri" w:eastAsia="Calibri" w:hAnsi="Calibri" w:cs="Calibri"/>
                <w:b/>
                <w:szCs w:val="22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70E360" w14:textId="77777777" w:rsidR="00884289" w:rsidRPr="00EC4304" w:rsidRDefault="00363794" w:rsidP="00EC4304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Freitag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FBF53" w14:textId="77777777" w:rsidR="00884289" w:rsidRPr="00EC4304" w:rsidRDefault="00363794" w:rsidP="00EC4304">
            <w:pPr>
              <w:pStyle w:val="TableParagraph"/>
              <w:spacing w:before="21"/>
              <w:ind w:left="106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Allmend Kindergarten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EBD11B" w14:textId="77777777" w:rsidR="00884289" w:rsidRPr="00EC4304" w:rsidRDefault="00884289" w:rsidP="00EC4304">
            <w:pPr>
              <w:pStyle w:val="TableParagraph"/>
              <w:spacing w:before="21"/>
              <w:ind w:left="106"/>
              <w:rPr>
                <w:sz w:val="24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C1DFB0" w14:textId="77777777" w:rsidR="00884289" w:rsidRPr="00EC4304" w:rsidRDefault="00884289" w:rsidP="00EC4304">
            <w:pPr>
              <w:pStyle w:val="TableParagraph"/>
              <w:spacing w:before="21"/>
              <w:ind w:left="106"/>
              <w:rPr>
                <w:sz w:val="24"/>
              </w:rPr>
            </w:pPr>
          </w:p>
        </w:tc>
      </w:tr>
      <w:tr w:rsidR="00884289" w:rsidRPr="00EC4304" w14:paraId="4818260C" w14:textId="77777777" w:rsidTr="00EC4304">
        <w:trPr>
          <w:trHeight w:val="425"/>
        </w:trPr>
        <w:tc>
          <w:tcPr>
            <w:tcW w:w="2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40580F" w14:textId="77777777" w:rsidR="00884289" w:rsidRPr="00EC4304" w:rsidRDefault="00884289" w:rsidP="00EC4304">
            <w:pPr>
              <w:widowControl w:val="0"/>
              <w:autoSpaceDE w:val="0"/>
              <w:autoSpaceDN w:val="0"/>
              <w:rPr>
                <w:rFonts w:ascii="Calibri" w:eastAsia="Calibri" w:hAnsi="Calibri" w:cs="Calibri"/>
                <w:b/>
                <w:szCs w:val="22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7EF604" w14:textId="0018C32D" w:rsidR="00884289" w:rsidRPr="00EC4304" w:rsidRDefault="00884289" w:rsidP="00EC4304">
            <w:pPr>
              <w:pStyle w:val="TableParagraph"/>
              <w:spacing w:before="21"/>
              <w:ind w:left="107"/>
              <w:rPr>
                <w:sz w:val="24"/>
              </w:rPr>
            </w:pP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B0DBA2" w14:textId="51044108" w:rsidR="00884289" w:rsidRPr="00263AB9" w:rsidRDefault="00884289">
            <w:pPr>
              <w:pStyle w:val="TableParagraph"/>
              <w:rPr>
                <w:sz w:val="24"/>
              </w:rPr>
            </w:pPr>
            <w:r w:rsidRPr="00EC4304">
              <w:rPr>
                <w:rFonts w:ascii="Times New Roman"/>
                <w:sz w:val="24"/>
              </w:rPr>
              <w:t xml:space="preserve">  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6AA13" w14:textId="77777777" w:rsidR="00884289" w:rsidRPr="00EC4304" w:rsidRDefault="00884289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1754AD" w14:textId="77777777" w:rsidR="00884289" w:rsidRPr="00EC4304" w:rsidRDefault="00884289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84289" w:rsidRPr="00EC4304" w14:paraId="65AE47E7" w14:textId="77777777" w:rsidTr="0000742A">
        <w:trPr>
          <w:trHeight w:val="436"/>
        </w:trPr>
        <w:tc>
          <w:tcPr>
            <w:tcW w:w="23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7872D9" w14:textId="77777777" w:rsidR="00884289" w:rsidRPr="00EC4304" w:rsidRDefault="00884289" w:rsidP="00EC4304">
            <w:pPr>
              <w:widowControl w:val="0"/>
              <w:autoSpaceDE w:val="0"/>
              <w:autoSpaceDN w:val="0"/>
              <w:rPr>
                <w:rFonts w:ascii="Calibri" w:eastAsia="Calibri" w:hAnsi="Calibri" w:cs="Calibri"/>
                <w:b/>
                <w:szCs w:val="22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DADC86" w14:textId="43C78A8D" w:rsidR="00884289" w:rsidRPr="00EC4304" w:rsidRDefault="00884289" w:rsidP="00EC4304">
            <w:pPr>
              <w:pStyle w:val="TableParagraph"/>
              <w:spacing w:before="25"/>
              <w:ind w:left="107"/>
              <w:rPr>
                <w:sz w:val="24"/>
              </w:rPr>
            </w:pP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AFDE3" w14:textId="2B3FA5C7" w:rsidR="00884289" w:rsidRPr="00EC4304" w:rsidRDefault="00884289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FAB4F2" w14:textId="77777777" w:rsidR="00884289" w:rsidRPr="00EC4304" w:rsidRDefault="00884289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C8CB2" w14:textId="77777777" w:rsidR="0002016B" w:rsidRPr="00EC4304" w:rsidRDefault="0002016B" w:rsidP="00EC4304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6A094E72" w14:textId="77777777" w:rsidR="00B85D8A" w:rsidRPr="00AA07AD" w:rsidRDefault="00B85D8A">
      <w:pPr>
        <w:rPr>
          <w:rFonts w:ascii="Calibri" w:hAnsi="Calibri" w:cs="Calibri"/>
          <w:sz w:val="24"/>
          <w:szCs w:val="24"/>
        </w:rPr>
      </w:pPr>
    </w:p>
    <w:p w14:paraId="021349FA" w14:textId="77777777" w:rsidR="004223C5" w:rsidRPr="003316E8" w:rsidRDefault="001A379B">
      <w:pPr>
        <w:rPr>
          <w:rFonts w:ascii="Calibri" w:hAnsi="Calibri" w:cs="Calibri"/>
          <w:color w:val="FF0000"/>
        </w:rPr>
      </w:pPr>
      <w:r w:rsidRPr="003316E8">
        <w:rPr>
          <w:rFonts w:ascii="Calibri" w:hAnsi="Calibri" w:cs="Calibri"/>
          <w:color w:val="FF0000"/>
        </w:rPr>
        <w:t>Eine Gruppe startet erst, wenn mind. 5 Anmeldungen eingetroffen sind.</w:t>
      </w:r>
      <w:r w:rsidR="004223C5" w:rsidRPr="003316E8">
        <w:rPr>
          <w:rFonts w:ascii="Calibri" w:hAnsi="Calibri" w:cs="Calibri"/>
          <w:color w:val="FF0000"/>
        </w:rPr>
        <w:t xml:space="preserve"> </w:t>
      </w:r>
      <w:r w:rsidRPr="003316E8">
        <w:rPr>
          <w:rFonts w:ascii="Calibri" w:hAnsi="Calibri" w:cs="Calibri"/>
          <w:color w:val="FF0000"/>
        </w:rPr>
        <w:t xml:space="preserve"> </w:t>
      </w:r>
    </w:p>
    <w:p w14:paraId="3909B823" w14:textId="34993D1E" w:rsidR="001A379B" w:rsidRPr="003316E8" w:rsidRDefault="001A379B">
      <w:pPr>
        <w:rPr>
          <w:rFonts w:ascii="Calibri" w:hAnsi="Calibri" w:cs="Calibri"/>
          <w:color w:val="FF0000"/>
          <w:sz w:val="16"/>
          <w:szCs w:val="16"/>
        </w:rPr>
      </w:pPr>
      <w:r w:rsidRPr="003316E8">
        <w:rPr>
          <w:rFonts w:ascii="Calibri" w:hAnsi="Calibri" w:cs="Calibri"/>
          <w:color w:val="FF0000"/>
        </w:rPr>
        <w:t>Sie erhalten die definitive Gruppeneinte</w:t>
      </w:r>
      <w:r w:rsidRPr="003316E8">
        <w:rPr>
          <w:rFonts w:ascii="Calibri" w:hAnsi="Calibri" w:cs="Calibri"/>
          <w:color w:val="FF0000"/>
        </w:rPr>
        <w:t>i</w:t>
      </w:r>
      <w:r w:rsidRPr="003316E8">
        <w:rPr>
          <w:rFonts w:ascii="Calibri" w:hAnsi="Calibri" w:cs="Calibri"/>
          <w:color w:val="FF0000"/>
        </w:rPr>
        <w:t>lung anfang August 2</w:t>
      </w:r>
      <w:r w:rsidR="0000742A">
        <w:rPr>
          <w:rFonts w:ascii="Calibri" w:hAnsi="Calibri" w:cs="Calibri"/>
          <w:color w:val="FF0000"/>
        </w:rPr>
        <w:t>5</w:t>
      </w:r>
      <w:r w:rsidRPr="003316E8">
        <w:rPr>
          <w:rFonts w:ascii="Calibri" w:hAnsi="Calibri" w:cs="Calibri"/>
          <w:color w:val="FF0000"/>
        </w:rPr>
        <w:t>.</w:t>
      </w:r>
    </w:p>
    <w:p w14:paraId="44E9F906" w14:textId="77777777" w:rsidR="009506C8" w:rsidRPr="00AA07AD" w:rsidRDefault="009506C8">
      <w:pPr>
        <w:rPr>
          <w:rFonts w:ascii="Calibri" w:hAnsi="Calibri" w:cs="Calibri"/>
          <w:sz w:val="24"/>
          <w:szCs w:val="24"/>
        </w:rPr>
      </w:pPr>
    </w:p>
    <w:p w14:paraId="5F0331A5" w14:textId="77777777" w:rsidR="003B689C" w:rsidRPr="00AA07AD" w:rsidRDefault="00A75171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Name und Vorname des Kindes</w:t>
      </w:r>
      <w:r w:rsidRPr="00AA07AD">
        <w:rPr>
          <w:rFonts w:ascii="Calibri" w:hAnsi="Calibri" w:cs="Calibri"/>
          <w:sz w:val="24"/>
          <w:szCs w:val="24"/>
        </w:rPr>
        <w:tab/>
      </w:r>
      <w:r w:rsidR="003B689C" w:rsidRPr="00AA07AD">
        <w:rPr>
          <w:rFonts w:ascii="Calibri" w:hAnsi="Calibri" w:cs="Calibri"/>
          <w:sz w:val="24"/>
          <w:szCs w:val="24"/>
        </w:rPr>
        <w:t>_____</w:t>
      </w:r>
      <w:r w:rsidRPr="00AA07AD">
        <w:rPr>
          <w:rFonts w:ascii="Calibri" w:hAnsi="Calibri" w:cs="Calibri"/>
          <w:sz w:val="24"/>
          <w:szCs w:val="24"/>
        </w:rPr>
        <w:t>___________________________________</w:t>
      </w:r>
    </w:p>
    <w:p w14:paraId="18947850" w14:textId="77777777" w:rsidR="00A75171" w:rsidRPr="00AA07AD" w:rsidRDefault="00A75171" w:rsidP="005D3C96">
      <w:pPr>
        <w:pStyle w:val="berschrift1"/>
        <w:tabs>
          <w:tab w:val="left" w:pos="3969"/>
        </w:tabs>
        <w:spacing w:line="276" w:lineRule="auto"/>
        <w:rPr>
          <w:rFonts w:ascii="Calibri" w:hAnsi="Calibri" w:cs="Calibri"/>
          <w:b w:val="0"/>
          <w:szCs w:val="24"/>
        </w:rPr>
      </w:pPr>
      <w:r w:rsidRPr="00AA07AD">
        <w:rPr>
          <w:rFonts w:ascii="Calibri" w:hAnsi="Calibri" w:cs="Calibri"/>
          <w:b w:val="0"/>
          <w:szCs w:val="24"/>
        </w:rPr>
        <w:t>Geburtsdatum</w:t>
      </w:r>
      <w:r w:rsidR="003B689C" w:rsidRPr="00AA07AD">
        <w:rPr>
          <w:rFonts w:ascii="Calibri" w:hAnsi="Calibri" w:cs="Calibri"/>
          <w:b w:val="0"/>
          <w:szCs w:val="24"/>
        </w:rPr>
        <w:tab/>
        <w:t>________________________________________</w:t>
      </w:r>
    </w:p>
    <w:p w14:paraId="12D841B9" w14:textId="77777777" w:rsidR="00A75171" w:rsidRPr="00AA07AD" w:rsidRDefault="00A75171" w:rsidP="005D3C96">
      <w:pPr>
        <w:pStyle w:val="berschrift1"/>
        <w:tabs>
          <w:tab w:val="left" w:pos="3969"/>
        </w:tabs>
        <w:spacing w:line="276" w:lineRule="auto"/>
        <w:rPr>
          <w:rFonts w:ascii="Calibri" w:hAnsi="Calibri" w:cs="Calibri"/>
          <w:b w:val="0"/>
          <w:szCs w:val="24"/>
        </w:rPr>
      </w:pPr>
      <w:r w:rsidRPr="00AA07AD">
        <w:rPr>
          <w:rFonts w:ascii="Calibri" w:hAnsi="Calibri" w:cs="Calibri"/>
          <w:b w:val="0"/>
          <w:szCs w:val="24"/>
        </w:rPr>
        <w:t xml:space="preserve">Name und Vorname der Eltern </w:t>
      </w:r>
      <w:r w:rsidRPr="00AA07AD">
        <w:rPr>
          <w:rFonts w:ascii="Calibri" w:hAnsi="Calibri" w:cs="Calibri"/>
          <w:b w:val="0"/>
          <w:szCs w:val="24"/>
        </w:rPr>
        <w:tab/>
        <w:t>________________________________________</w:t>
      </w:r>
    </w:p>
    <w:p w14:paraId="0D5E1394" w14:textId="77777777" w:rsidR="00A75171" w:rsidRPr="00AA07AD" w:rsidRDefault="00A75171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Adresse:</w:t>
      </w:r>
      <w:r w:rsidRPr="00AA07AD">
        <w:rPr>
          <w:rFonts w:ascii="Calibri" w:hAnsi="Calibri" w:cs="Calibri"/>
          <w:sz w:val="24"/>
          <w:szCs w:val="24"/>
        </w:rPr>
        <w:tab/>
        <w:t>________________________________________</w:t>
      </w:r>
    </w:p>
    <w:p w14:paraId="6D21BF2C" w14:textId="77777777" w:rsidR="003B689C" w:rsidRPr="00AA07AD" w:rsidRDefault="00A75171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 xml:space="preserve">Tel. </w:t>
      </w:r>
      <w:r w:rsidR="003C6C3F" w:rsidRPr="00AA07AD">
        <w:rPr>
          <w:rFonts w:ascii="Calibri" w:hAnsi="Calibri" w:cs="Calibri"/>
          <w:sz w:val="24"/>
          <w:szCs w:val="24"/>
        </w:rPr>
        <w:t>/ M</w:t>
      </w:r>
      <w:r w:rsidRPr="00AA07AD">
        <w:rPr>
          <w:rFonts w:ascii="Calibri" w:hAnsi="Calibri" w:cs="Calibri"/>
          <w:sz w:val="24"/>
          <w:szCs w:val="24"/>
        </w:rPr>
        <w:t>obil-Nr.</w:t>
      </w:r>
      <w:r w:rsidR="00B85D8A" w:rsidRPr="00AA07AD">
        <w:rPr>
          <w:rFonts w:ascii="Calibri" w:hAnsi="Calibri" w:cs="Calibri"/>
          <w:sz w:val="24"/>
          <w:szCs w:val="24"/>
        </w:rPr>
        <w:tab/>
      </w:r>
      <w:r w:rsidR="003B689C" w:rsidRPr="00AA07AD">
        <w:rPr>
          <w:rFonts w:ascii="Calibri" w:hAnsi="Calibri" w:cs="Calibri"/>
          <w:sz w:val="24"/>
          <w:szCs w:val="24"/>
        </w:rPr>
        <w:t>________________________________________</w:t>
      </w:r>
    </w:p>
    <w:p w14:paraId="42AFF3D8" w14:textId="77777777" w:rsidR="003B689C" w:rsidRPr="00AA07AD" w:rsidRDefault="00A75171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Notfalltelefonnummer</w:t>
      </w:r>
      <w:r w:rsidR="003B689C" w:rsidRPr="00AA07AD">
        <w:rPr>
          <w:rFonts w:ascii="Calibri" w:hAnsi="Calibri" w:cs="Calibri"/>
          <w:sz w:val="24"/>
          <w:szCs w:val="24"/>
        </w:rPr>
        <w:tab/>
        <w:t>________________________________________</w:t>
      </w:r>
    </w:p>
    <w:p w14:paraId="732A7EDB" w14:textId="77777777" w:rsidR="003B689C" w:rsidRPr="00AA07AD" w:rsidRDefault="00833CCE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 xml:space="preserve">E-Mail </w:t>
      </w:r>
      <w:r w:rsidRPr="00AA07AD">
        <w:rPr>
          <w:rFonts w:ascii="Calibri" w:hAnsi="Calibri" w:cs="Calibri"/>
        </w:rPr>
        <w:t>(für Quartalsrechnung)</w:t>
      </w:r>
      <w:r w:rsidR="003B689C" w:rsidRPr="00AA07AD">
        <w:rPr>
          <w:rFonts w:ascii="Calibri" w:hAnsi="Calibri" w:cs="Calibri"/>
          <w:sz w:val="24"/>
          <w:szCs w:val="24"/>
        </w:rPr>
        <w:tab/>
        <w:t>________________________________________</w:t>
      </w:r>
    </w:p>
    <w:p w14:paraId="40518C26" w14:textId="77777777" w:rsidR="003B689C" w:rsidRPr="00AA07AD" w:rsidRDefault="00DD5C9D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Hat Ihr Kind Allergien?</w:t>
      </w:r>
      <w:r w:rsidRPr="00AA07AD">
        <w:rPr>
          <w:rFonts w:ascii="Calibri" w:hAnsi="Calibri" w:cs="Calibri"/>
          <w:sz w:val="24"/>
          <w:szCs w:val="24"/>
        </w:rPr>
        <w:tab/>
      </w:r>
      <w:r w:rsidR="003B689C" w:rsidRPr="00AA07AD">
        <w:rPr>
          <w:rFonts w:ascii="Calibri" w:hAnsi="Calibri" w:cs="Calibri"/>
          <w:sz w:val="24"/>
          <w:szCs w:val="24"/>
        </w:rPr>
        <w:t>________</w:t>
      </w:r>
      <w:r w:rsidR="00606B7C" w:rsidRPr="00AA07AD">
        <w:rPr>
          <w:rFonts w:ascii="Calibri" w:hAnsi="Calibri" w:cs="Calibri"/>
          <w:sz w:val="24"/>
          <w:szCs w:val="24"/>
        </w:rPr>
        <w:t xml:space="preserve"> wenn ja, welche? </w:t>
      </w:r>
      <w:r w:rsidR="003B689C" w:rsidRPr="00AA07AD">
        <w:rPr>
          <w:rFonts w:ascii="Calibri" w:hAnsi="Calibri" w:cs="Calibri"/>
          <w:sz w:val="24"/>
          <w:szCs w:val="24"/>
        </w:rPr>
        <w:t>_________________</w:t>
      </w:r>
    </w:p>
    <w:p w14:paraId="137A598F" w14:textId="77777777" w:rsidR="006A1ACB" w:rsidRPr="00AA07AD" w:rsidRDefault="006A1ACB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Hausarzt des Kindes</w:t>
      </w:r>
      <w:r w:rsidRPr="00AA07AD">
        <w:rPr>
          <w:rFonts w:ascii="Calibri" w:hAnsi="Calibri" w:cs="Calibri"/>
          <w:sz w:val="24"/>
          <w:szCs w:val="24"/>
        </w:rPr>
        <w:tab/>
        <w:t>________________________________________</w:t>
      </w:r>
    </w:p>
    <w:p w14:paraId="57CA8EED" w14:textId="77777777" w:rsidR="00833CCE" w:rsidRPr="00AA07AD" w:rsidRDefault="00833CCE" w:rsidP="005D3C96">
      <w:pPr>
        <w:tabs>
          <w:tab w:val="left" w:pos="3969"/>
        </w:tabs>
        <w:spacing w:line="276" w:lineRule="auto"/>
        <w:rPr>
          <w:rFonts w:ascii="Calibri" w:hAnsi="Calibri" w:cs="Calibri"/>
          <w:sz w:val="24"/>
          <w:szCs w:val="24"/>
        </w:rPr>
      </w:pPr>
    </w:p>
    <w:p w14:paraId="10D9FAFC" w14:textId="77777777" w:rsidR="00A75171" w:rsidRPr="00AA07AD" w:rsidRDefault="00A75171" w:rsidP="005D3C96">
      <w:pPr>
        <w:tabs>
          <w:tab w:val="left" w:pos="3969"/>
          <w:tab w:val="left" w:pos="6237"/>
          <w:tab w:val="left" w:pos="7371"/>
        </w:tabs>
        <w:spacing w:line="276" w:lineRule="auto"/>
        <w:rPr>
          <w:rFonts w:ascii="Calibri" w:hAnsi="Calibri" w:cs="Calibri"/>
          <w:sz w:val="16"/>
          <w:szCs w:val="16"/>
        </w:rPr>
      </w:pPr>
      <w:r w:rsidRPr="00AA07AD">
        <w:rPr>
          <w:rFonts w:ascii="Calibri" w:hAnsi="Calibri" w:cs="Calibri"/>
          <w:sz w:val="24"/>
          <w:szCs w:val="24"/>
        </w:rPr>
        <w:t xml:space="preserve">Dürfen von Ihrem Kind Fotos gemacht werden:   </w:t>
      </w:r>
      <w:r w:rsidR="00833CCE" w:rsidRPr="00AA07AD">
        <w:rPr>
          <w:rFonts w:ascii="Calibri" w:hAnsi="Calibri" w:cs="Calibri"/>
          <w:sz w:val="24"/>
          <w:szCs w:val="24"/>
        </w:rPr>
        <w:tab/>
      </w:r>
      <w:r w:rsidR="00BE327A" w:rsidRPr="00AA07AD">
        <w:rPr>
          <w:rFonts w:ascii="Calibri" w:hAnsi="Calibri" w:cs="Calibri"/>
          <w:sz w:val="24"/>
          <w:szCs w:val="24"/>
        </w:rPr>
        <w:sym w:font="Wingdings" w:char="F06F"/>
      </w:r>
      <w:r w:rsidRPr="00AA07AD">
        <w:rPr>
          <w:rFonts w:ascii="Calibri" w:hAnsi="Calibri" w:cs="Calibri"/>
          <w:sz w:val="24"/>
          <w:szCs w:val="24"/>
        </w:rPr>
        <w:t xml:space="preserve">  ja</w:t>
      </w:r>
      <w:r w:rsidRPr="00AA07AD">
        <w:rPr>
          <w:rFonts w:ascii="Calibri" w:hAnsi="Calibri" w:cs="Calibri"/>
          <w:sz w:val="24"/>
          <w:szCs w:val="24"/>
        </w:rPr>
        <w:tab/>
        <w:t xml:space="preserve"> </w:t>
      </w:r>
      <w:r w:rsidR="00BE327A" w:rsidRPr="00AA07AD">
        <w:rPr>
          <w:rFonts w:ascii="Calibri" w:hAnsi="Calibri" w:cs="Calibri"/>
          <w:sz w:val="24"/>
          <w:szCs w:val="24"/>
        </w:rPr>
        <w:sym w:font="Wingdings" w:char="F06F"/>
      </w:r>
      <w:r w:rsidRPr="00AA07AD">
        <w:rPr>
          <w:rFonts w:ascii="Calibri" w:hAnsi="Calibri" w:cs="Calibri"/>
          <w:sz w:val="24"/>
          <w:szCs w:val="24"/>
        </w:rPr>
        <w:t xml:space="preserve"> nein</w:t>
      </w:r>
      <w:r w:rsidR="00833CCE" w:rsidRPr="00AA07AD">
        <w:rPr>
          <w:rFonts w:ascii="Calibri" w:hAnsi="Calibri" w:cs="Calibri"/>
          <w:sz w:val="24"/>
          <w:szCs w:val="24"/>
        </w:rPr>
        <w:t xml:space="preserve"> </w:t>
      </w:r>
      <w:r w:rsidR="00833CCE" w:rsidRPr="00AA07AD">
        <w:rPr>
          <w:rFonts w:ascii="Calibri" w:hAnsi="Calibri" w:cs="Calibri"/>
          <w:sz w:val="16"/>
          <w:szCs w:val="16"/>
        </w:rPr>
        <w:t>(bitte ankreuzen)</w:t>
      </w:r>
    </w:p>
    <w:p w14:paraId="157E43B5" w14:textId="77777777" w:rsidR="00A75171" w:rsidRPr="00AA07AD" w:rsidRDefault="00A75171" w:rsidP="005D3C96">
      <w:pPr>
        <w:tabs>
          <w:tab w:val="left" w:pos="3969"/>
          <w:tab w:val="left" w:pos="6237"/>
          <w:tab w:val="left" w:pos="7371"/>
        </w:tabs>
        <w:spacing w:line="276" w:lineRule="auto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Dürfen die Fotos auf der H</w:t>
      </w:r>
      <w:r w:rsidR="00833CCE" w:rsidRPr="00AA07AD">
        <w:rPr>
          <w:rFonts w:ascii="Calibri" w:hAnsi="Calibri" w:cs="Calibri"/>
          <w:sz w:val="24"/>
          <w:szCs w:val="24"/>
        </w:rPr>
        <w:t>omepage veröffentlich werden:</w:t>
      </w:r>
      <w:r w:rsidR="00BE327A" w:rsidRPr="00AA07AD">
        <w:rPr>
          <w:rFonts w:ascii="Calibri" w:hAnsi="Calibri" w:cs="Calibri"/>
          <w:sz w:val="24"/>
          <w:szCs w:val="24"/>
        </w:rPr>
        <w:tab/>
      </w:r>
      <w:r w:rsidR="00BE327A" w:rsidRPr="00AA07AD">
        <w:rPr>
          <w:rFonts w:ascii="Calibri" w:hAnsi="Calibri" w:cs="Calibri"/>
          <w:sz w:val="24"/>
          <w:szCs w:val="24"/>
        </w:rPr>
        <w:sym w:font="Wingdings" w:char="F06F"/>
      </w:r>
      <w:r w:rsidR="00833CCE" w:rsidRPr="00AA07AD">
        <w:rPr>
          <w:rFonts w:ascii="Calibri" w:hAnsi="Calibri" w:cs="Calibri"/>
          <w:sz w:val="24"/>
          <w:szCs w:val="24"/>
        </w:rPr>
        <w:t xml:space="preserve"> ja</w:t>
      </w:r>
      <w:r w:rsidR="00833CCE" w:rsidRPr="00AA07AD">
        <w:rPr>
          <w:rFonts w:ascii="Calibri" w:hAnsi="Calibri" w:cs="Calibri"/>
          <w:sz w:val="24"/>
          <w:szCs w:val="24"/>
        </w:rPr>
        <w:tab/>
        <w:t xml:space="preserve"> </w:t>
      </w:r>
      <w:r w:rsidR="00BE327A" w:rsidRPr="00AA07AD">
        <w:rPr>
          <w:rFonts w:ascii="Calibri" w:hAnsi="Calibri" w:cs="Calibri"/>
          <w:sz w:val="24"/>
          <w:szCs w:val="24"/>
        </w:rPr>
        <w:sym w:font="Wingdings" w:char="F06F"/>
      </w:r>
      <w:r w:rsidR="00833CCE" w:rsidRPr="00AA07AD">
        <w:rPr>
          <w:rFonts w:ascii="Calibri" w:hAnsi="Calibri" w:cs="Calibri"/>
          <w:sz w:val="24"/>
          <w:szCs w:val="24"/>
        </w:rPr>
        <w:t xml:space="preserve"> nein </w:t>
      </w:r>
      <w:r w:rsidR="00833CCE" w:rsidRPr="00AA07AD">
        <w:rPr>
          <w:rFonts w:ascii="Calibri" w:hAnsi="Calibri" w:cs="Calibri"/>
          <w:sz w:val="16"/>
          <w:szCs w:val="16"/>
        </w:rPr>
        <w:t>(bitte a</w:t>
      </w:r>
      <w:r w:rsidR="00833CCE" w:rsidRPr="00AA07AD">
        <w:rPr>
          <w:rFonts w:ascii="Calibri" w:hAnsi="Calibri" w:cs="Calibri"/>
          <w:sz w:val="16"/>
          <w:szCs w:val="16"/>
        </w:rPr>
        <w:t>n</w:t>
      </w:r>
      <w:r w:rsidR="00833CCE" w:rsidRPr="00AA07AD">
        <w:rPr>
          <w:rFonts w:ascii="Calibri" w:hAnsi="Calibri" w:cs="Calibri"/>
          <w:sz w:val="16"/>
          <w:szCs w:val="16"/>
        </w:rPr>
        <w:t>kreuzen</w:t>
      </w:r>
      <w:r w:rsidR="00833CCE" w:rsidRPr="00AA07AD">
        <w:rPr>
          <w:rFonts w:ascii="Calibri" w:hAnsi="Calibri" w:cs="Calibri"/>
          <w:sz w:val="24"/>
          <w:szCs w:val="24"/>
        </w:rPr>
        <w:t>)</w:t>
      </w:r>
    </w:p>
    <w:p w14:paraId="27F82609" w14:textId="77777777" w:rsidR="00A75171" w:rsidRPr="00AA07AD" w:rsidRDefault="00A75171" w:rsidP="00A75171">
      <w:pPr>
        <w:tabs>
          <w:tab w:val="left" w:pos="3969"/>
        </w:tabs>
        <w:spacing w:line="360" w:lineRule="auto"/>
        <w:rPr>
          <w:rFonts w:ascii="Calibri" w:hAnsi="Calibri" w:cs="Calibri"/>
        </w:rPr>
      </w:pPr>
    </w:p>
    <w:p w14:paraId="75D7F258" w14:textId="77777777" w:rsidR="00A75171" w:rsidRPr="00AA07AD" w:rsidRDefault="00A75171" w:rsidP="00A75171">
      <w:pPr>
        <w:tabs>
          <w:tab w:val="left" w:pos="3969"/>
        </w:tabs>
        <w:spacing w:line="720" w:lineRule="auto"/>
        <w:rPr>
          <w:rFonts w:ascii="Calibri" w:hAnsi="Calibri" w:cs="Calibri"/>
        </w:rPr>
      </w:pPr>
      <w:r w:rsidRPr="00AA07AD">
        <w:rPr>
          <w:rFonts w:ascii="Calibri" w:hAnsi="Calibri" w:cs="Calibri"/>
        </w:rPr>
        <w:t>Ort &amp; Datum: ____________________________        Unterschrift: _________________________________________</w:t>
      </w:r>
    </w:p>
    <w:p w14:paraId="78791A51" w14:textId="6CBAB943" w:rsidR="00784BA4" w:rsidRPr="00784BA4" w:rsidRDefault="00A75171" w:rsidP="00784BA4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pct5" w:color="auto" w:fill="auto"/>
        <w:tabs>
          <w:tab w:val="left" w:pos="3969"/>
          <w:tab w:val="left" w:pos="8513"/>
        </w:tabs>
        <w:rPr>
          <w:rFonts w:ascii="Calibri" w:hAnsi="Calibri" w:cs="Calibri"/>
        </w:rPr>
      </w:pPr>
      <w:r w:rsidRPr="00AA07AD">
        <w:rPr>
          <w:rFonts w:ascii="Calibri" w:hAnsi="Calibri" w:cs="Calibri"/>
        </w:rPr>
        <w:t xml:space="preserve">EINSENDEN AN: </w:t>
      </w:r>
      <w:r w:rsidR="0000742A">
        <w:rPr>
          <w:rFonts w:ascii="Calibri" w:hAnsi="Calibri" w:cs="Calibri"/>
        </w:rPr>
        <w:t xml:space="preserve">Sabrina Licci, Langäckerstrasse 5, 5442 Fislisbach </w:t>
      </w:r>
      <w:r w:rsidR="00784BA4" w:rsidRPr="00784BA4">
        <w:rPr>
          <w:rFonts w:ascii="Calibri" w:hAnsi="Calibri" w:cs="Calibri"/>
        </w:rPr>
        <w:t xml:space="preserve"> oder </w:t>
      </w:r>
      <w:r w:rsidR="00C84FBE">
        <w:rPr>
          <w:rFonts w:ascii="Calibri" w:hAnsi="Calibri" w:cs="Calibri"/>
        </w:rPr>
        <w:t>elternkreisturgi@gmail.com</w:t>
      </w:r>
    </w:p>
    <w:p w14:paraId="58F39B79" w14:textId="77777777" w:rsidR="00A75171" w:rsidRDefault="00A75171" w:rsidP="00A75171">
      <w:pPr>
        <w:tabs>
          <w:tab w:val="left" w:pos="3969"/>
        </w:tabs>
        <w:spacing w:line="720" w:lineRule="auto"/>
        <w:rPr>
          <w:rFonts w:ascii="Calibri" w:hAnsi="Calibri" w:cs="Calibri"/>
        </w:rPr>
      </w:pPr>
    </w:p>
    <w:p w14:paraId="14A04927" w14:textId="77777777" w:rsidR="001F6885" w:rsidRDefault="001F6885" w:rsidP="00A75171">
      <w:pPr>
        <w:tabs>
          <w:tab w:val="left" w:pos="3969"/>
        </w:tabs>
        <w:spacing w:line="720" w:lineRule="auto"/>
        <w:rPr>
          <w:rFonts w:ascii="Calibri" w:hAnsi="Calibri" w:cs="Calibri"/>
        </w:rPr>
      </w:pPr>
    </w:p>
    <w:p w14:paraId="642308A0" w14:textId="77777777" w:rsidR="00A75171" w:rsidRPr="00AA07AD" w:rsidRDefault="004872A6" w:rsidP="004872A6">
      <w:pPr>
        <w:tabs>
          <w:tab w:val="left" w:pos="3969"/>
        </w:tabs>
        <w:rPr>
          <w:rFonts w:ascii="Calibri" w:hAnsi="Calibri" w:cs="Calibri"/>
          <w:b/>
          <w:sz w:val="32"/>
          <w:szCs w:val="32"/>
        </w:rPr>
      </w:pPr>
      <w:r w:rsidRPr="00AA07AD">
        <w:rPr>
          <w:rFonts w:ascii="Calibri" w:hAnsi="Calibri" w:cs="Calibri"/>
          <w:b/>
          <w:sz w:val="32"/>
          <w:szCs w:val="32"/>
        </w:rPr>
        <w:t>Allgemeine Bestimmungen</w:t>
      </w:r>
    </w:p>
    <w:p w14:paraId="2F0EC974" w14:textId="77777777" w:rsidR="004872A6" w:rsidRDefault="004872A6" w:rsidP="004872A6">
      <w:pPr>
        <w:tabs>
          <w:tab w:val="left" w:pos="3969"/>
        </w:tabs>
        <w:rPr>
          <w:rFonts w:ascii="Calibri" w:hAnsi="Calibri" w:cs="Calibri"/>
          <w:sz w:val="24"/>
          <w:szCs w:val="24"/>
        </w:rPr>
      </w:pPr>
    </w:p>
    <w:p w14:paraId="65532D1F" w14:textId="77777777" w:rsidR="004872A6" w:rsidRPr="00AA07AD" w:rsidRDefault="004872A6" w:rsidP="004872A6">
      <w:pPr>
        <w:tabs>
          <w:tab w:val="left" w:pos="3969"/>
        </w:tabs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Anmeldegebühr</w:t>
      </w:r>
    </w:p>
    <w:p w14:paraId="42F6F120" w14:textId="77777777" w:rsidR="003B689C" w:rsidRPr="00AA07AD" w:rsidRDefault="003C6C3F" w:rsidP="004872A6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 xml:space="preserve">Die Anmeldegebühr beträgt für jedes Kind Fr. 40.- und </w:t>
      </w:r>
      <w:r w:rsidR="004872A6" w:rsidRPr="00AA07AD">
        <w:rPr>
          <w:rFonts w:ascii="Calibri" w:hAnsi="Calibri" w:cs="Calibri"/>
          <w:sz w:val="24"/>
          <w:szCs w:val="24"/>
        </w:rPr>
        <w:t>gilt</w:t>
      </w:r>
      <w:r w:rsidRPr="00AA07AD">
        <w:rPr>
          <w:rFonts w:ascii="Calibri" w:hAnsi="Calibri" w:cs="Calibri"/>
          <w:sz w:val="24"/>
          <w:szCs w:val="24"/>
        </w:rPr>
        <w:t xml:space="preserve"> zugleich </w:t>
      </w:r>
      <w:r w:rsidR="004872A6" w:rsidRPr="00AA07AD">
        <w:rPr>
          <w:rFonts w:ascii="Calibri" w:hAnsi="Calibri" w:cs="Calibri"/>
          <w:sz w:val="24"/>
          <w:szCs w:val="24"/>
        </w:rPr>
        <w:t>als Mitgliederbeitrag des Vereins Elternkreis.</w:t>
      </w:r>
      <w:r w:rsidR="00C117E7">
        <w:rPr>
          <w:rFonts w:ascii="Calibri" w:hAnsi="Calibri" w:cs="Calibri"/>
          <w:sz w:val="24"/>
          <w:szCs w:val="24"/>
        </w:rPr>
        <w:t xml:space="preserve"> Somit haben Sie ein Stimmrecht an der jährlichen Generalversammlung.</w:t>
      </w:r>
    </w:p>
    <w:p w14:paraId="168D43ED" w14:textId="77777777" w:rsidR="004872A6" w:rsidRPr="00AA07AD" w:rsidRDefault="004872A6" w:rsidP="004872A6">
      <w:pPr>
        <w:rPr>
          <w:rFonts w:ascii="Calibri" w:hAnsi="Calibri" w:cs="Calibri"/>
          <w:sz w:val="24"/>
          <w:szCs w:val="24"/>
        </w:rPr>
      </w:pPr>
    </w:p>
    <w:p w14:paraId="447392C5" w14:textId="77777777" w:rsidR="004872A6" w:rsidRPr="00AA07AD" w:rsidRDefault="004872A6" w:rsidP="004872A6">
      <w:pPr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Kosten</w:t>
      </w:r>
    </w:p>
    <w:p w14:paraId="20D267D6" w14:textId="77777777" w:rsidR="00A17A0D" w:rsidRPr="00784BA4" w:rsidRDefault="008568D1" w:rsidP="004872A6">
      <w:pPr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 xml:space="preserve">Die Spielgruppe kostet </w:t>
      </w:r>
      <w:r w:rsidR="00784BA4">
        <w:rPr>
          <w:rFonts w:ascii="Calibri" w:hAnsi="Calibri" w:cs="Calibri"/>
          <w:sz w:val="24"/>
          <w:szCs w:val="24"/>
        </w:rPr>
        <w:t xml:space="preserve">im </w:t>
      </w:r>
      <w:r w:rsidR="00F972C0">
        <w:rPr>
          <w:rFonts w:ascii="Calibri" w:hAnsi="Calibri" w:cs="Calibri"/>
          <w:sz w:val="24"/>
          <w:szCs w:val="24"/>
        </w:rPr>
        <w:t>Quartal Fr. 290.-</w:t>
      </w:r>
      <w:r>
        <w:rPr>
          <w:rFonts w:ascii="Calibri" w:hAnsi="Calibri" w:cs="Calibri"/>
          <w:sz w:val="24"/>
          <w:szCs w:val="24"/>
        </w:rPr>
        <w:t xml:space="preserve"> </w:t>
      </w:r>
      <w:r w:rsidRPr="00AA07AD">
        <w:rPr>
          <w:rFonts w:ascii="Calibri" w:hAnsi="Calibri" w:cs="Calibri"/>
          <w:sz w:val="24"/>
          <w:szCs w:val="24"/>
        </w:rPr>
        <w:t>beim Besuch eines Halbtags (3 Std.) pro Woche</w:t>
      </w:r>
      <w:r w:rsidR="003C6C3F" w:rsidRPr="00AA07AD">
        <w:rPr>
          <w:rFonts w:ascii="Calibri" w:hAnsi="Calibri" w:cs="Calibri"/>
          <w:sz w:val="24"/>
          <w:szCs w:val="24"/>
        </w:rPr>
        <w:t xml:space="preserve">. </w:t>
      </w:r>
      <w:r w:rsidR="00BE327A" w:rsidRPr="00AA07AD">
        <w:rPr>
          <w:rFonts w:ascii="Calibri" w:hAnsi="Calibri" w:cs="Calibri"/>
          <w:sz w:val="24"/>
          <w:szCs w:val="24"/>
        </w:rPr>
        <w:t>Für G</w:t>
      </w:r>
      <w:r w:rsidR="00BE327A" w:rsidRPr="00AA07AD">
        <w:rPr>
          <w:rFonts w:ascii="Calibri" w:hAnsi="Calibri" w:cs="Calibri"/>
          <w:sz w:val="24"/>
          <w:szCs w:val="24"/>
        </w:rPr>
        <w:t>e</w:t>
      </w:r>
      <w:r w:rsidR="00BE327A" w:rsidRPr="00AA07AD">
        <w:rPr>
          <w:rFonts w:ascii="Calibri" w:hAnsi="Calibri" w:cs="Calibri"/>
          <w:sz w:val="24"/>
          <w:szCs w:val="24"/>
        </w:rPr>
        <w:t xml:space="preserve">schwister gewähren wir einen Rabatt von 10%. </w:t>
      </w:r>
      <w:r w:rsidR="0003562D" w:rsidRPr="00AA07AD">
        <w:rPr>
          <w:rFonts w:ascii="Calibri" w:hAnsi="Calibri" w:cs="Calibri"/>
          <w:sz w:val="24"/>
          <w:szCs w:val="24"/>
        </w:rPr>
        <w:t xml:space="preserve">Die Rechnung </w:t>
      </w:r>
      <w:r w:rsidR="00076C11" w:rsidRPr="00AA07AD">
        <w:rPr>
          <w:rFonts w:ascii="Calibri" w:hAnsi="Calibri" w:cs="Calibri"/>
          <w:sz w:val="24"/>
          <w:szCs w:val="24"/>
        </w:rPr>
        <w:t xml:space="preserve">wird per e-mail verschickt und </w:t>
      </w:r>
      <w:r w:rsidR="0003562D" w:rsidRPr="00AA07AD">
        <w:rPr>
          <w:rFonts w:ascii="Calibri" w:hAnsi="Calibri" w:cs="Calibri"/>
          <w:sz w:val="24"/>
          <w:szCs w:val="24"/>
        </w:rPr>
        <w:t>ist jeweils quarta</w:t>
      </w:r>
      <w:r w:rsidR="00076C11" w:rsidRPr="00AA07AD">
        <w:rPr>
          <w:rFonts w:ascii="Calibri" w:hAnsi="Calibri" w:cs="Calibri"/>
          <w:sz w:val="24"/>
          <w:szCs w:val="24"/>
        </w:rPr>
        <w:t xml:space="preserve">lsweise zu entrichten </w:t>
      </w:r>
      <w:r w:rsidR="003C6C3F" w:rsidRPr="00AA07AD">
        <w:rPr>
          <w:rFonts w:ascii="Calibri" w:hAnsi="Calibri" w:cs="Calibri"/>
          <w:sz w:val="24"/>
          <w:szCs w:val="24"/>
        </w:rPr>
        <w:t>Der Quartalsbeitrag deckt die Lohn- &amp; Weiterbildung</w:t>
      </w:r>
      <w:r w:rsidR="003C6C3F" w:rsidRPr="00AA07AD">
        <w:rPr>
          <w:rFonts w:ascii="Calibri" w:hAnsi="Calibri" w:cs="Calibri"/>
          <w:sz w:val="24"/>
          <w:szCs w:val="24"/>
        </w:rPr>
        <w:t>s</w:t>
      </w:r>
      <w:r w:rsidR="003C6C3F" w:rsidRPr="00AA07AD">
        <w:rPr>
          <w:rFonts w:ascii="Calibri" w:hAnsi="Calibri" w:cs="Calibri"/>
          <w:sz w:val="24"/>
          <w:szCs w:val="24"/>
        </w:rPr>
        <w:t>kosten der Leiterinnen, Bastelmaterial usw. Dieser Betrag ist auch bei Absenzen Ihres Kindes zu bezahlen. Eine Abwesenheit ihres Kindes (Krankheit, Ferien) ist der Spielgruppenle</w:t>
      </w:r>
      <w:r w:rsidR="003C6C3F" w:rsidRPr="00AA07AD">
        <w:rPr>
          <w:rFonts w:ascii="Calibri" w:hAnsi="Calibri" w:cs="Calibri"/>
          <w:sz w:val="24"/>
          <w:szCs w:val="24"/>
        </w:rPr>
        <w:t>i</w:t>
      </w:r>
      <w:r w:rsidR="003C6C3F" w:rsidRPr="00AA07AD">
        <w:rPr>
          <w:rFonts w:ascii="Calibri" w:hAnsi="Calibri" w:cs="Calibri"/>
          <w:sz w:val="24"/>
          <w:szCs w:val="24"/>
        </w:rPr>
        <w:t>tung rechtzeitig bekanntzugeben. Rückerstattungen erfolgen nur bei längerer Krankheitsabwese</w:t>
      </w:r>
      <w:r w:rsidR="003C6C3F" w:rsidRPr="00AA07AD">
        <w:rPr>
          <w:rFonts w:ascii="Calibri" w:hAnsi="Calibri" w:cs="Calibri"/>
          <w:sz w:val="24"/>
          <w:szCs w:val="24"/>
        </w:rPr>
        <w:t>n</w:t>
      </w:r>
      <w:r w:rsidR="003C6C3F" w:rsidRPr="00AA07AD">
        <w:rPr>
          <w:rFonts w:ascii="Calibri" w:hAnsi="Calibri" w:cs="Calibri"/>
          <w:sz w:val="24"/>
          <w:szCs w:val="24"/>
        </w:rPr>
        <w:t>heit</w:t>
      </w:r>
      <w:r w:rsidR="00076C11" w:rsidRPr="00AA07AD">
        <w:rPr>
          <w:rFonts w:ascii="Calibri" w:hAnsi="Calibri" w:cs="Calibri"/>
          <w:sz w:val="24"/>
          <w:szCs w:val="24"/>
        </w:rPr>
        <w:t>.</w:t>
      </w:r>
    </w:p>
    <w:p w14:paraId="42E62F2B" w14:textId="77777777" w:rsidR="00076C11" w:rsidRPr="00AA07AD" w:rsidRDefault="00076C11" w:rsidP="004872A6">
      <w:pPr>
        <w:jc w:val="both"/>
        <w:rPr>
          <w:rFonts w:ascii="Calibri" w:hAnsi="Calibri" w:cs="Calibri"/>
          <w:sz w:val="24"/>
          <w:szCs w:val="24"/>
        </w:rPr>
      </w:pPr>
    </w:p>
    <w:p w14:paraId="13AC67D4" w14:textId="77777777" w:rsidR="00076C11" w:rsidRPr="00AA07AD" w:rsidRDefault="00076C11" w:rsidP="004872A6">
      <w:pPr>
        <w:jc w:val="both"/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Schnuppertage</w:t>
      </w:r>
    </w:p>
    <w:p w14:paraId="5817F65F" w14:textId="77777777" w:rsidR="00076C11" w:rsidRPr="00AA07AD" w:rsidRDefault="00076C11" w:rsidP="004872A6">
      <w:pPr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Sie haben die Möglichkeit von bis zu 3 Schnuppermorgen. Dafür berechnen wir Fr. 50.-. Bei einer definitiven Anmeldung des Kindes wird der Betrag an die Quartalsrechnung angerec</w:t>
      </w:r>
      <w:r w:rsidRPr="00AA07AD">
        <w:rPr>
          <w:rFonts w:ascii="Calibri" w:hAnsi="Calibri" w:cs="Calibri"/>
          <w:sz w:val="24"/>
          <w:szCs w:val="24"/>
        </w:rPr>
        <w:t>h</w:t>
      </w:r>
      <w:r w:rsidRPr="00AA07AD">
        <w:rPr>
          <w:rFonts w:ascii="Calibri" w:hAnsi="Calibri" w:cs="Calibri"/>
          <w:sz w:val="24"/>
          <w:szCs w:val="24"/>
        </w:rPr>
        <w:t>net.</w:t>
      </w:r>
    </w:p>
    <w:p w14:paraId="2A5389DB" w14:textId="77777777" w:rsidR="00A17A0D" w:rsidRPr="00AA07AD" w:rsidRDefault="00A17A0D" w:rsidP="004872A6">
      <w:pPr>
        <w:jc w:val="both"/>
        <w:rPr>
          <w:rFonts w:ascii="Calibri" w:hAnsi="Calibri" w:cs="Calibri"/>
          <w:sz w:val="24"/>
          <w:szCs w:val="24"/>
        </w:rPr>
      </w:pPr>
    </w:p>
    <w:p w14:paraId="61DC6D40" w14:textId="77777777" w:rsidR="004872A6" w:rsidRPr="00AA07AD" w:rsidRDefault="004872A6" w:rsidP="004872A6">
      <w:pPr>
        <w:jc w:val="both"/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Zahlungstermin</w:t>
      </w:r>
    </w:p>
    <w:p w14:paraId="60581028" w14:textId="77777777" w:rsidR="0003562D" w:rsidRPr="00AA07AD" w:rsidRDefault="00A17A0D" w:rsidP="004872A6">
      <w:pPr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 xml:space="preserve">Wir danken Ihnen im Voraus, dass sie die Rechnung fristgerecht einzahlen. </w:t>
      </w:r>
      <w:r w:rsidR="004872A6" w:rsidRPr="00AA07AD">
        <w:rPr>
          <w:rFonts w:ascii="Calibri" w:hAnsi="Calibri" w:cs="Calibri"/>
          <w:sz w:val="24"/>
          <w:szCs w:val="24"/>
        </w:rPr>
        <w:t>Einzahlungen am Pos</w:t>
      </w:r>
      <w:r w:rsidR="004872A6" w:rsidRPr="00AA07AD">
        <w:rPr>
          <w:rFonts w:ascii="Calibri" w:hAnsi="Calibri" w:cs="Calibri"/>
          <w:sz w:val="24"/>
          <w:szCs w:val="24"/>
        </w:rPr>
        <w:t>t</w:t>
      </w:r>
      <w:r w:rsidR="004872A6" w:rsidRPr="00AA07AD">
        <w:rPr>
          <w:rFonts w:ascii="Calibri" w:hAnsi="Calibri" w:cs="Calibri"/>
          <w:sz w:val="24"/>
          <w:szCs w:val="24"/>
        </w:rPr>
        <w:t>schalter verursachen zusätzliche Kosten für uns. Diese werden Ihnen bei der näch</w:t>
      </w:r>
      <w:r w:rsidR="004872A6" w:rsidRPr="00AA07AD">
        <w:rPr>
          <w:rFonts w:ascii="Calibri" w:hAnsi="Calibri" w:cs="Calibri"/>
          <w:sz w:val="24"/>
          <w:szCs w:val="24"/>
        </w:rPr>
        <w:t>s</w:t>
      </w:r>
      <w:r w:rsidR="004872A6" w:rsidRPr="00AA07AD">
        <w:rPr>
          <w:rFonts w:ascii="Calibri" w:hAnsi="Calibri" w:cs="Calibri"/>
          <w:sz w:val="24"/>
          <w:szCs w:val="24"/>
        </w:rPr>
        <w:t xml:space="preserve">ten Rechnung mit Fr. </w:t>
      </w:r>
      <w:r w:rsidR="00076C11" w:rsidRPr="00AA07AD">
        <w:rPr>
          <w:rFonts w:ascii="Calibri" w:hAnsi="Calibri" w:cs="Calibri"/>
          <w:sz w:val="24"/>
          <w:szCs w:val="24"/>
        </w:rPr>
        <w:t>3</w:t>
      </w:r>
      <w:r w:rsidR="004872A6" w:rsidRPr="00AA07AD">
        <w:rPr>
          <w:rFonts w:ascii="Calibri" w:hAnsi="Calibri" w:cs="Calibri"/>
          <w:sz w:val="24"/>
          <w:szCs w:val="24"/>
        </w:rPr>
        <w:t xml:space="preserve">.- belastet. Für </w:t>
      </w:r>
      <w:r w:rsidRPr="00AA07AD">
        <w:rPr>
          <w:rFonts w:ascii="Calibri" w:hAnsi="Calibri" w:cs="Calibri"/>
          <w:sz w:val="24"/>
          <w:szCs w:val="24"/>
        </w:rPr>
        <w:t>allfällige Mahnu</w:t>
      </w:r>
      <w:r w:rsidRPr="00AA07AD">
        <w:rPr>
          <w:rFonts w:ascii="Calibri" w:hAnsi="Calibri" w:cs="Calibri"/>
          <w:sz w:val="24"/>
          <w:szCs w:val="24"/>
        </w:rPr>
        <w:t>n</w:t>
      </w:r>
      <w:r w:rsidRPr="00AA07AD">
        <w:rPr>
          <w:rFonts w:ascii="Calibri" w:hAnsi="Calibri" w:cs="Calibri"/>
          <w:sz w:val="24"/>
          <w:szCs w:val="24"/>
        </w:rPr>
        <w:t xml:space="preserve">gen erheben wir </w:t>
      </w:r>
      <w:r w:rsidR="00AC5B18" w:rsidRPr="00AA07AD">
        <w:rPr>
          <w:rFonts w:ascii="Calibri" w:hAnsi="Calibri" w:cs="Calibri"/>
          <w:sz w:val="24"/>
          <w:szCs w:val="24"/>
        </w:rPr>
        <w:t>eine Mahng</w:t>
      </w:r>
      <w:r w:rsidRPr="00AA07AD">
        <w:rPr>
          <w:rFonts w:ascii="Calibri" w:hAnsi="Calibri" w:cs="Calibri"/>
          <w:sz w:val="24"/>
          <w:szCs w:val="24"/>
        </w:rPr>
        <w:t>ebüh</w:t>
      </w:r>
      <w:r w:rsidR="00AC5B18" w:rsidRPr="00AA07AD">
        <w:rPr>
          <w:rFonts w:ascii="Calibri" w:hAnsi="Calibri" w:cs="Calibri"/>
          <w:sz w:val="24"/>
          <w:szCs w:val="24"/>
        </w:rPr>
        <w:t>r</w:t>
      </w:r>
      <w:r w:rsidRPr="00AA07AD">
        <w:rPr>
          <w:rFonts w:ascii="Calibri" w:hAnsi="Calibri" w:cs="Calibri"/>
          <w:sz w:val="24"/>
          <w:szCs w:val="24"/>
        </w:rPr>
        <w:t xml:space="preserve"> von Fr. 20.00.</w:t>
      </w:r>
    </w:p>
    <w:p w14:paraId="2D70BB8E" w14:textId="77777777" w:rsidR="003B689C" w:rsidRPr="00AA07AD" w:rsidRDefault="004872A6" w:rsidP="004872A6">
      <w:pPr>
        <w:tabs>
          <w:tab w:val="left" w:pos="1540"/>
        </w:tabs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ab/>
      </w:r>
    </w:p>
    <w:p w14:paraId="58D7F513" w14:textId="77777777" w:rsidR="00A17A0D" w:rsidRPr="00AA07AD" w:rsidRDefault="004872A6" w:rsidP="004872A6">
      <w:pPr>
        <w:jc w:val="both"/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Absenz der Spielgruppenleiterin</w:t>
      </w:r>
    </w:p>
    <w:p w14:paraId="6FE1C679" w14:textId="77777777" w:rsidR="00A17A0D" w:rsidRPr="00AA07AD" w:rsidRDefault="00A17A0D" w:rsidP="004872A6">
      <w:pPr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Bei Krankheit der Spielgruppenleiterin wird</w:t>
      </w:r>
      <w:r w:rsidR="004872A6" w:rsidRPr="00AA07AD">
        <w:rPr>
          <w:rFonts w:ascii="Calibri" w:hAnsi="Calibri" w:cs="Calibri"/>
          <w:sz w:val="24"/>
          <w:szCs w:val="24"/>
        </w:rPr>
        <w:t>,</w:t>
      </w:r>
      <w:r w:rsidRPr="00AA07AD">
        <w:rPr>
          <w:rFonts w:ascii="Calibri" w:hAnsi="Calibri" w:cs="Calibri"/>
          <w:sz w:val="24"/>
          <w:szCs w:val="24"/>
        </w:rPr>
        <w:t xml:space="preserve"> wenn möglich</w:t>
      </w:r>
      <w:r w:rsidR="004872A6" w:rsidRPr="00AA07AD">
        <w:rPr>
          <w:rFonts w:ascii="Calibri" w:hAnsi="Calibri" w:cs="Calibri"/>
          <w:sz w:val="24"/>
          <w:szCs w:val="24"/>
        </w:rPr>
        <w:t>,</w:t>
      </w:r>
      <w:r w:rsidRPr="00AA07AD">
        <w:rPr>
          <w:rFonts w:ascii="Calibri" w:hAnsi="Calibri" w:cs="Calibri"/>
          <w:sz w:val="24"/>
          <w:szCs w:val="24"/>
        </w:rPr>
        <w:t xml:space="preserve"> eine geeignete Stellvertretung organ</w:t>
      </w:r>
      <w:r w:rsidRPr="00AA07AD">
        <w:rPr>
          <w:rFonts w:ascii="Calibri" w:hAnsi="Calibri" w:cs="Calibri"/>
          <w:sz w:val="24"/>
          <w:szCs w:val="24"/>
        </w:rPr>
        <w:t>i</w:t>
      </w:r>
      <w:r w:rsidRPr="00AA07AD">
        <w:rPr>
          <w:rFonts w:ascii="Calibri" w:hAnsi="Calibri" w:cs="Calibri"/>
          <w:sz w:val="24"/>
          <w:szCs w:val="24"/>
        </w:rPr>
        <w:t xml:space="preserve">siert. Eine Reduktion des Rechnungsbetrages wird nur bei mehr als 2 Ausfällen / Quartal gewährt. </w:t>
      </w:r>
    </w:p>
    <w:p w14:paraId="4387F15D" w14:textId="77777777" w:rsidR="003B689C" w:rsidRPr="00AA07AD" w:rsidRDefault="003B689C" w:rsidP="004872A6">
      <w:pPr>
        <w:jc w:val="both"/>
        <w:rPr>
          <w:rFonts w:ascii="Calibri" w:hAnsi="Calibri" w:cs="Calibri"/>
          <w:sz w:val="24"/>
          <w:szCs w:val="24"/>
        </w:rPr>
      </w:pPr>
    </w:p>
    <w:p w14:paraId="51435BB8" w14:textId="77777777" w:rsidR="004872A6" w:rsidRPr="00AA07AD" w:rsidRDefault="004872A6" w:rsidP="004872A6">
      <w:pPr>
        <w:jc w:val="both"/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Kündigungsfrist</w:t>
      </w:r>
    </w:p>
    <w:p w14:paraId="20228101" w14:textId="77777777" w:rsidR="003B689C" w:rsidRPr="00AA07AD" w:rsidRDefault="00C117E7" w:rsidP="004872A6">
      <w:pPr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Die Kündigungsfrist im Verlaufe des Jahres beträgt 1 Monat jeweils auf das Monats</w:t>
      </w:r>
      <w:r w:rsidRPr="00AA07AD">
        <w:rPr>
          <w:rFonts w:ascii="Calibri" w:hAnsi="Calibri" w:cs="Calibri"/>
          <w:sz w:val="24"/>
          <w:szCs w:val="24"/>
        </w:rPr>
        <w:softHyphen/>
        <w:t>ende</w:t>
      </w:r>
      <w:r>
        <w:rPr>
          <w:rFonts w:ascii="Calibri" w:hAnsi="Calibri" w:cs="Calibri"/>
          <w:sz w:val="24"/>
          <w:szCs w:val="24"/>
        </w:rPr>
        <w:t xml:space="preserve"> und hat schriftlich an den Elternkreis zu erfolgen</w:t>
      </w:r>
      <w:r w:rsidRPr="00AA07AD">
        <w:rPr>
          <w:rFonts w:ascii="Calibri" w:hAnsi="Calibri" w:cs="Calibri"/>
          <w:sz w:val="24"/>
          <w:szCs w:val="24"/>
        </w:rPr>
        <w:t>. Der Austritt aus der Spielgruppe erfolgt in Absprache mit der Spielgruppenleitung</w:t>
      </w:r>
      <w:r w:rsidR="003B689C" w:rsidRPr="00AA07AD">
        <w:rPr>
          <w:rFonts w:ascii="Calibri" w:hAnsi="Calibri" w:cs="Calibri"/>
          <w:sz w:val="24"/>
          <w:szCs w:val="24"/>
        </w:rPr>
        <w:t>.</w:t>
      </w:r>
    </w:p>
    <w:p w14:paraId="66BBD110" w14:textId="77777777" w:rsidR="003B689C" w:rsidRPr="00AA07AD" w:rsidRDefault="003B689C" w:rsidP="004872A6">
      <w:pPr>
        <w:jc w:val="both"/>
        <w:rPr>
          <w:rFonts w:ascii="Calibri" w:hAnsi="Calibri" w:cs="Calibri"/>
          <w:sz w:val="24"/>
          <w:szCs w:val="24"/>
        </w:rPr>
      </w:pPr>
    </w:p>
    <w:p w14:paraId="4E503A83" w14:textId="77777777" w:rsidR="004872A6" w:rsidRPr="00AA07AD" w:rsidRDefault="004872A6" w:rsidP="004872A6">
      <w:pPr>
        <w:jc w:val="both"/>
        <w:rPr>
          <w:rFonts w:ascii="Calibri" w:hAnsi="Calibri" w:cs="Calibri"/>
          <w:b/>
          <w:sz w:val="24"/>
          <w:szCs w:val="24"/>
        </w:rPr>
      </w:pPr>
      <w:r w:rsidRPr="00AA07AD">
        <w:rPr>
          <w:rFonts w:ascii="Calibri" w:hAnsi="Calibri" w:cs="Calibri"/>
          <w:b/>
          <w:sz w:val="24"/>
          <w:szCs w:val="24"/>
        </w:rPr>
        <w:t>Versicherung:</w:t>
      </w:r>
    </w:p>
    <w:p w14:paraId="76E19C69" w14:textId="77777777" w:rsidR="00076C11" w:rsidRPr="00AA07AD" w:rsidRDefault="003B689C" w:rsidP="004872A6">
      <w:pPr>
        <w:jc w:val="both"/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Für die Spielgruppenleitung besteht eine Betriebshaftpflichtversicherung. Alle weiteren Versicheru</w:t>
      </w:r>
      <w:r w:rsidRPr="00AA07AD">
        <w:rPr>
          <w:rFonts w:ascii="Calibri" w:hAnsi="Calibri" w:cs="Calibri"/>
          <w:sz w:val="24"/>
          <w:szCs w:val="24"/>
        </w:rPr>
        <w:t>n</w:t>
      </w:r>
      <w:r w:rsidRPr="00AA07AD">
        <w:rPr>
          <w:rFonts w:ascii="Calibri" w:hAnsi="Calibri" w:cs="Calibri"/>
          <w:sz w:val="24"/>
          <w:szCs w:val="24"/>
        </w:rPr>
        <w:t>gen (Unfall, Haftpflicht der Kinder) sind Sache der Eltern. Der Elternkreis Turgi lehnt eine entspr</w:t>
      </w:r>
      <w:r w:rsidRPr="00AA07AD">
        <w:rPr>
          <w:rFonts w:ascii="Calibri" w:hAnsi="Calibri" w:cs="Calibri"/>
          <w:sz w:val="24"/>
          <w:szCs w:val="24"/>
        </w:rPr>
        <w:t>e</w:t>
      </w:r>
      <w:r w:rsidRPr="00AA07AD">
        <w:rPr>
          <w:rFonts w:ascii="Calibri" w:hAnsi="Calibri" w:cs="Calibri"/>
          <w:sz w:val="24"/>
          <w:szCs w:val="24"/>
        </w:rPr>
        <w:t>chende Haftung ab.</w:t>
      </w:r>
    </w:p>
    <w:p w14:paraId="483A6CC4" w14:textId="27415B51" w:rsidR="00076C11" w:rsidRPr="00AA07AD" w:rsidRDefault="00407FF0" w:rsidP="004872A6">
      <w:pPr>
        <w:jc w:val="both"/>
        <w:rPr>
          <w:rFonts w:ascii="Calibri" w:hAnsi="Calibri" w:cs="Calibri"/>
        </w:rPr>
      </w:pPr>
      <w:r w:rsidRPr="00AA07AD">
        <w:rPr>
          <w:rFonts w:ascii="Calibri" w:hAnsi="Calibri" w:cs="Calibri"/>
        </w:rPr>
        <w:t xml:space="preserve">Jedes Kind kann die Spielgruppe besuchen, mit Hilfe von    </w:t>
      </w:r>
      <w:r w:rsidR="0000742A" w:rsidRPr="00AA07AD">
        <w:rPr>
          <w:rFonts w:ascii="Calibri" w:hAnsi="Calibri" w:cs="Calibri"/>
          <w:noProof/>
          <w:lang w:val="de-CH" w:eastAsia="de-CH"/>
        </w:rPr>
        <w:drawing>
          <wp:inline distT="0" distB="0" distL="0" distR="0" wp14:anchorId="47C658FC" wp14:editId="64D700AA">
            <wp:extent cx="1228725" cy="323850"/>
            <wp:effectExtent l="0" t="0" r="0" b="0"/>
            <wp:docPr id="1" name="Bild 3" descr="Soliday Aarga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3" descr="Soliday Aargau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6B8887" w14:textId="77777777" w:rsidR="00407FF0" w:rsidRPr="00AA07AD" w:rsidRDefault="00407FF0" w:rsidP="004872A6">
      <w:pPr>
        <w:jc w:val="both"/>
        <w:rPr>
          <w:rFonts w:ascii="Calibri" w:hAnsi="Calibri" w:cs="Calibri"/>
        </w:rPr>
      </w:pPr>
      <w:r w:rsidRPr="00AA07AD">
        <w:rPr>
          <w:rFonts w:ascii="Calibri" w:hAnsi="Calibri" w:cs="Calibri"/>
        </w:rPr>
        <w:t>Bitte nehmen Sie bei finanziellen Belangen Kontakt mit der Spielgruppenleiterin auf.</w:t>
      </w:r>
    </w:p>
    <w:p w14:paraId="2C61570B" w14:textId="77777777" w:rsidR="003B689C" w:rsidRPr="00AA07AD" w:rsidRDefault="003B689C" w:rsidP="00D048B1">
      <w:pPr>
        <w:rPr>
          <w:rFonts w:ascii="Calibri" w:hAnsi="Calibri" w:cs="Calibri"/>
        </w:rPr>
      </w:pPr>
    </w:p>
    <w:p w14:paraId="2D551D16" w14:textId="77777777" w:rsidR="00D048B1" w:rsidRPr="00AA07AD" w:rsidRDefault="00D048B1" w:rsidP="00D048B1">
      <w:pPr>
        <w:rPr>
          <w:rFonts w:ascii="Calibri" w:hAnsi="Calibri" w:cs="Calibri"/>
        </w:rPr>
      </w:pPr>
    </w:p>
    <w:p w14:paraId="35499189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6261059E" w14:textId="77777777" w:rsidR="00784BA4" w:rsidRPr="00AA07AD" w:rsidRDefault="00784BA4" w:rsidP="00D048B1">
      <w:pPr>
        <w:rPr>
          <w:rFonts w:ascii="Calibri" w:hAnsi="Calibri" w:cs="Calibri"/>
          <w:sz w:val="24"/>
          <w:szCs w:val="24"/>
        </w:rPr>
      </w:pPr>
    </w:p>
    <w:p w14:paraId="3F2157DD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7D348E7A" w14:textId="77777777" w:rsidR="00D048B1" w:rsidRPr="00AA07AD" w:rsidRDefault="00D048B1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Für mich als Spielgruppenleiterin ist es eine grosse Hilfe und für die Zusamme</w:t>
      </w:r>
      <w:r w:rsidRPr="00AA07AD">
        <w:rPr>
          <w:rFonts w:ascii="Calibri" w:hAnsi="Calibri" w:cs="Calibri"/>
          <w:sz w:val="24"/>
          <w:szCs w:val="24"/>
        </w:rPr>
        <w:t>n</w:t>
      </w:r>
      <w:r w:rsidRPr="00AA07AD">
        <w:rPr>
          <w:rFonts w:ascii="Calibri" w:hAnsi="Calibri" w:cs="Calibri"/>
          <w:sz w:val="24"/>
          <w:szCs w:val="24"/>
        </w:rPr>
        <w:t>arbeit mit Ihnen von Vorteil, wenn Sie folgende Fragen beantworten kö</w:t>
      </w:r>
      <w:r w:rsidRPr="00AA07AD">
        <w:rPr>
          <w:rFonts w:ascii="Calibri" w:hAnsi="Calibri" w:cs="Calibri"/>
          <w:sz w:val="24"/>
          <w:szCs w:val="24"/>
        </w:rPr>
        <w:t>n</w:t>
      </w:r>
      <w:r w:rsidRPr="00AA07AD">
        <w:rPr>
          <w:rFonts w:ascii="Calibri" w:hAnsi="Calibri" w:cs="Calibri"/>
          <w:sz w:val="24"/>
          <w:szCs w:val="24"/>
        </w:rPr>
        <w:t>nen.</w:t>
      </w:r>
    </w:p>
    <w:p w14:paraId="644ACC50" w14:textId="77777777" w:rsidR="00D048B1" w:rsidRPr="00AA07AD" w:rsidRDefault="00D048B1" w:rsidP="00D048B1">
      <w:pPr>
        <w:rPr>
          <w:rFonts w:ascii="Calibri" w:hAnsi="Calibri" w:cs="Calibri"/>
          <w:sz w:val="24"/>
          <w:szCs w:val="24"/>
        </w:rPr>
      </w:pPr>
    </w:p>
    <w:p w14:paraId="248D0BC8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5209AEA7" w14:textId="77777777" w:rsidR="00D048B1" w:rsidRPr="00AA07AD" w:rsidRDefault="00D048B1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Diese Angaben werden vertraulich behandelt!</w:t>
      </w:r>
    </w:p>
    <w:p w14:paraId="587E22F2" w14:textId="77777777" w:rsidR="00D048B1" w:rsidRPr="00AA07AD" w:rsidRDefault="00D048B1" w:rsidP="00D048B1">
      <w:pPr>
        <w:rPr>
          <w:rFonts w:ascii="Calibri" w:hAnsi="Calibri" w:cs="Calibri"/>
          <w:sz w:val="24"/>
          <w:szCs w:val="24"/>
        </w:rPr>
      </w:pPr>
    </w:p>
    <w:p w14:paraId="7A0F756D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3E18DCCB" w14:textId="77777777" w:rsidR="00D048B1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Braucht Ihr Kind spezielle Medikamente?</w:t>
      </w:r>
    </w:p>
    <w:p w14:paraId="5ADB3DDF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27E183F5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</w:t>
      </w:r>
      <w:r w:rsidR="00A17A0D" w:rsidRPr="00AA07AD">
        <w:rPr>
          <w:rFonts w:ascii="Calibri" w:hAnsi="Calibri" w:cs="Calibri"/>
          <w:sz w:val="24"/>
          <w:szCs w:val="24"/>
        </w:rPr>
        <w:t>.............</w:t>
      </w:r>
    </w:p>
    <w:p w14:paraId="11900FB8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5EB7C4C8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4B051CAC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Steh</w:t>
      </w:r>
      <w:r w:rsidR="00A60582" w:rsidRPr="00AA07AD">
        <w:rPr>
          <w:rFonts w:ascii="Calibri" w:hAnsi="Calibri" w:cs="Calibri"/>
          <w:sz w:val="24"/>
          <w:szCs w:val="24"/>
        </w:rPr>
        <w:t>t eine Veränderung im Umfeld ihres</w:t>
      </w:r>
      <w:r w:rsidRPr="00AA07AD">
        <w:rPr>
          <w:rFonts w:ascii="Calibri" w:hAnsi="Calibri" w:cs="Calibri"/>
          <w:sz w:val="24"/>
          <w:szCs w:val="24"/>
        </w:rPr>
        <w:t xml:space="preserve"> Kindes bevor? (Geburt eines Geschwisters, Umzug, </w:t>
      </w:r>
      <w:r w:rsidR="00884289">
        <w:rPr>
          <w:rFonts w:ascii="Calibri" w:hAnsi="Calibri" w:cs="Calibri"/>
          <w:sz w:val="24"/>
          <w:szCs w:val="24"/>
        </w:rPr>
        <w:br/>
      </w:r>
      <w:r w:rsidRPr="00AA07AD">
        <w:rPr>
          <w:rFonts w:ascii="Calibri" w:hAnsi="Calibri" w:cs="Calibri"/>
          <w:sz w:val="24"/>
          <w:szCs w:val="24"/>
        </w:rPr>
        <w:t>Tre</w:t>
      </w:r>
      <w:r w:rsidRPr="00AA07AD">
        <w:rPr>
          <w:rFonts w:ascii="Calibri" w:hAnsi="Calibri" w:cs="Calibri"/>
          <w:sz w:val="24"/>
          <w:szCs w:val="24"/>
        </w:rPr>
        <w:t>n</w:t>
      </w:r>
      <w:r w:rsidRPr="00AA07AD">
        <w:rPr>
          <w:rFonts w:ascii="Calibri" w:hAnsi="Calibri" w:cs="Calibri"/>
          <w:sz w:val="24"/>
          <w:szCs w:val="24"/>
        </w:rPr>
        <w:t>nung</w:t>
      </w:r>
      <w:r w:rsidR="00884289">
        <w:rPr>
          <w:rFonts w:ascii="Calibri" w:hAnsi="Calibri" w:cs="Calibri"/>
          <w:sz w:val="24"/>
          <w:szCs w:val="24"/>
        </w:rPr>
        <w:t xml:space="preserve"> ect.</w:t>
      </w:r>
      <w:r w:rsidRPr="00AA07AD">
        <w:rPr>
          <w:rFonts w:ascii="Calibri" w:hAnsi="Calibri" w:cs="Calibri"/>
          <w:sz w:val="24"/>
          <w:szCs w:val="24"/>
        </w:rPr>
        <w:t>)</w:t>
      </w:r>
    </w:p>
    <w:p w14:paraId="1E29E188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47BDD93A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</w:t>
      </w:r>
    </w:p>
    <w:p w14:paraId="59435019" w14:textId="77777777" w:rsidR="00A60582" w:rsidRPr="00AA07AD" w:rsidRDefault="00A60582" w:rsidP="00D048B1">
      <w:pPr>
        <w:rPr>
          <w:rFonts w:ascii="Calibri" w:hAnsi="Calibri" w:cs="Calibri"/>
          <w:sz w:val="24"/>
          <w:szCs w:val="24"/>
        </w:rPr>
      </w:pPr>
    </w:p>
    <w:p w14:paraId="0664BA9C" w14:textId="77777777" w:rsidR="00A60582" w:rsidRPr="00AA07AD" w:rsidRDefault="00A60582" w:rsidP="00A60582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Welche Sprache spricht Ihr Kind?</w:t>
      </w:r>
    </w:p>
    <w:p w14:paraId="615798E2" w14:textId="77777777" w:rsidR="00A60582" w:rsidRPr="00AA07AD" w:rsidRDefault="00A60582" w:rsidP="00A60582">
      <w:pPr>
        <w:rPr>
          <w:rFonts w:ascii="Calibri" w:hAnsi="Calibri" w:cs="Calibri"/>
          <w:sz w:val="24"/>
          <w:szCs w:val="24"/>
        </w:rPr>
      </w:pPr>
    </w:p>
    <w:p w14:paraId="7891085D" w14:textId="77777777" w:rsidR="00A60582" w:rsidRPr="00AA07AD" w:rsidRDefault="00A60582" w:rsidP="00A60582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</w:t>
      </w:r>
    </w:p>
    <w:p w14:paraId="6EFAD80F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283FB674" w14:textId="77777777" w:rsidR="00585923" w:rsidRPr="00AA07AD" w:rsidRDefault="00A60582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Lieblingsspielzeug Ihres</w:t>
      </w:r>
      <w:r w:rsidR="00585923" w:rsidRPr="00AA07AD">
        <w:rPr>
          <w:rFonts w:ascii="Calibri" w:hAnsi="Calibri" w:cs="Calibri"/>
          <w:sz w:val="24"/>
          <w:szCs w:val="24"/>
        </w:rPr>
        <w:t xml:space="preserve"> Kindes</w:t>
      </w:r>
    </w:p>
    <w:p w14:paraId="2F47557C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5EA74B9D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</w:t>
      </w:r>
    </w:p>
    <w:p w14:paraId="530CB082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28DC4957" w14:textId="77777777" w:rsidR="00585923" w:rsidRPr="00AA07AD" w:rsidRDefault="00A60582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Wovor hat Ihr</w:t>
      </w:r>
      <w:r w:rsidR="00585923" w:rsidRPr="00AA07AD">
        <w:rPr>
          <w:rFonts w:ascii="Calibri" w:hAnsi="Calibri" w:cs="Calibri"/>
          <w:sz w:val="24"/>
          <w:szCs w:val="24"/>
        </w:rPr>
        <w:t xml:space="preserve"> Kind Angst? (Gewitter, Spinnen, Verkleidungen etc.)</w:t>
      </w:r>
    </w:p>
    <w:p w14:paraId="25F6477A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7420E7FD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</w:t>
      </w:r>
    </w:p>
    <w:p w14:paraId="2D70B87E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58627CAF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Was sind Ihre Wünsche und Erwartungen an die Spielgruppe?</w:t>
      </w:r>
    </w:p>
    <w:p w14:paraId="55562748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652DC999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</w:t>
      </w:r>
    </w:p>
    <w:p w14:paraId="289BE79F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00118DF7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Was ist Ihnen sonst noch wichtig?</w:t>
      </w:r>
    </w:p>
    <w:p w14:paraId="3C7FEFFB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</w:p>
    <w:p w14:paraId="13265351" w14:textId="77777777" w:rsidR="00585923" w:rsidRPr="00AA07AD" w:rsidRDefault="00585923" w:rsidP="00D048B1">
      <w:pPr>
        <w:rPr>
          <w:rFonts w:ascii="Calibri" w:hAnsi="Calibri" w:cs="Calibri"/>
          <w:sz w:val="24"/>
          <w:szCs w:val="24"/>
        </w:rPr>
      </w:pPr>
      <w:r w:rsidRPr="00AA07AD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</w:t>
      </w:r>
    </w:p>
    <w:sectPr w:rsidR="00585923" w:rsidRPr="00AA07AD" w:rsidSect="00520EE5">
      <w:headerReference w:type="default" r:id="rId8"/>
      <w:footerReference w:type="default" r:id="rId9"/>
      <w:pgSz w:w="11907" w:h="16840" w:code="9"/>
      <w:pgMar w:top="1418" w:right="1134" w:bottom="1418" w:left="851" w:header="720" w:footer="130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93C6F4" w14:textId="77777777" w:rsidR="00520EE5" w:rsidRDefault="00520EE5">
      <w:r>
        <w:separator/>
      </w:r>
    </w:p>
  </w:endnote>
  <w:endnote w:type="continuationSeparator" w:id="0">
    <w:p w14:paraId="67CEA148" w14:textId="77777777" w:rsidR="00520EE5" w:rsidRDefault="00520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bertus Extra Bol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enguiat Frisky ATT">
    <w:altName w:val="Calibri"/>
    <w:charset w:val="00"/>
    <w:family w:val="script"/>
    <w:pitch w:val="variable"/>
    <w:sig w:usb0="00000003" w:usb1="00000000" w:usb2="00000000" w:usb3="00000000" w:csb0="00000001" w:csb1="00000000"/>
  </w:font>
  <w:font w:name="Desdemona">
    <w:altName w:val="Calibri"/>
    <w:charset w:val="00"/>
    <w:family w:val="decorative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24AEAA" w14:textId="754E0C05" w:rsidR="003B689C" w:rsidRDefault="0000742A">
    <w:pPr>
      <w:ind w:left="3686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C10BDBE" wp14:editId="7B6BE571">
              <wp:simplePos x="0" y="0"/>
              <wp:positionH relativeFrom="column">
                <wp:posOffset>4038600</wp:posOffset>
              </wp:positionH>
              <wp:positionV relativeFrom="paragraph">
                <wp:posOffset>104140</wp:posOffset>
              </wp:positionV>
              <wp:extent cx="183515" cy="92075"/>
              <wp:effectExtent l="0" t="0" r="0" b="0"/>
              <wp:wrapNone/>
              <wp:docPr id="465440482" name="Oval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83515" cy="92075"/>
                      </a:xfrm>
                      <a:prstGeom prst="ellipse">
                        <a:avLst/>
                      </a:prstGeom>
                      <a:solidFill>
                        <a:srgbClr val="008000"/>
                      </a:solidFill>
                      <a:ln w="9525">
                        <a:solidFill>
                          <a:srgbClr val="20202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8856639" id="Oval 14" o:spid="_x0000_s1026" style="position:absolute;margin-left:318pt;margin-top:8.2pt;width:14.45pt;height: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" o:allowincell="f" fillcolor="green" strokecolor="#202020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094C0F59" wp14:editId="2952A672">
              <wp:simplePos x="0" y="0"/>
              <wp:positionH relativeFrom="column">
                <wp:posOffset>1935480</wp:posOffset>
              </wp:positionH>
              <wp:positionV relativeFrom="paragraph">
                <wp:posOffset>195580</wp:posOffset>
              </wp:positionV>
              <wp:extent cx="366395" cy="183515"/>
              <wp:effectExtent l="0" t="0" r="0" b="0"/>
              <wp:wrapNone/>
              <wp:docPr id="362827634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6395" cy="183515"/>
                      </a:xfrm>
                      <a:prstGeom prst="ellipse">
                        <a:avLst/>
                      </a:prstGeom>
                      <a:solidFill>
                        <a:srgbClr val="0000FF"/>
                      </a:solidFill>
                      <a:ln w="9525">
                        <a:solidFill>
                          <a:srgbClr val="20202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2EEC9E64" id="Oval 12" o:spid="_x0000_s1026" style="position:absolute;margin-left:152.4pt;margin-top:15.4pt;width:28.85pt;height:14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" o:allowincell="f" fillcolor="blue" strokecolor="#202020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45F57D55" wp14:editId="529AA067">
              <wp:simplePos x="0" y="0"/>
              <wp:positionH relativeFrom="column">
                <wp:posOffset>5684520</wp:posOffset>
              </wp:positionH>
              <wp:positionV relativeFrom="paragraph">
                <wp:posOffset>143510</wp:posOffset>
              </wp:positionV>
              <wp:extent cx="274955" cy="183515"/>
              <wp:effectExtent l="0" t="0" r="0" b="0"/>
              <wp:wrapNone/>
              <wp:docPr id="1205466777" name="Oval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74955" cy="183515"/>
                      </a:xfrm>
                      <a:prstGeom prst="ellipse">
                        <a:avLst/>
                      </a:prstGeom>
                      <a:solidFill>
                        <a:srgbClr val="FF0000"/>
                      </a:solidFill>
                      <a:ln w="9525">
                        <a:solidFill>
                          <a:srgbClr val="20202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7EBF500" id="Oval 10" o:spid="_x0000_s1026" style="position:absolute;margin-left:447.6pt;margin-top:11.3pt;width:21.65pt;height:14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" o:allowincell="f" fillcolor="red" strokecolor="#202020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75D601F6" wp14:editId="7179CED3">
              <wp:simplePos x="0" y="0"/>
              <wp:positionH relativeFrom="column">
                <wp:posOffset>15240</wp:posOffset>
              </wp:positionH>
              <wp:positionV relativeFrom="paragraph">
                <wp:posOffset>92075</wp:posOffset>
              </wp:positionV>
              <wp:extent cx="92075" cy="92075"/>
              <wp:effectExtent l="0" t="0" r="0" b="0"/>
              <wp:wrapNone/>
              <wp:docPr id="1185255480" name="Oval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2075" cy="92075"/>
                      </a:xfrm>
                      <a:prstGeom prst="ellipse">
                        <a:avLst/>
                      </a:prstGeom>
                      <a:solidFill>
                        <a:srgbClr val="FFFF00"/>
                      </a:solidFill>
                      <a:ln w="9525">
                        <a:solidFill>
                          <a:srgbClr val="20202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29404C9B" id="Oval 11" o:spid="_x0000_s1026" style="position:absolute;margin-left:1.2pt;margin-top:7.25pt;width:7.25pt;height:7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" o:allowincell="f" fillcolor="yellow" strokecolor="#202020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E1643A3" wp14:editId="477F86FC">
              <wp:simplePos x="0" y="0"/>
              <wp:positionH relativeFrom="column">
                <wp:posOffset>4678680</wp:posOffset>
              </wp:positionH>
              <wp:positionV relativeFrom="paragraph">
                <wp:posOffset>549275</wp:posOffset>
              </wp:positionV>
              <wp:extent cx="635" cy="183515"/>
              <wp:effectExtent l="0" t="0" r="0" b="0"/>
              <wp:wrapNone/>
              <wp:docPr id="688577063" name="Oval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5" cy="183515"/>
                      </a:xfrm>
                      <a:prstGeom prst="ellipse">
                        <a:avLst/>
                      </a:prstGeom>
                      <a:solidFill>
                        <a:srgbClr val="0000FF"/>
                      </a:solidFill>
                      <a:ln w="9525">
                        <a:solidFill>
                          <a:srgbClr val="20202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1972B2C" id="Oval 13" o:spid="_x0000_s1026" style="position:absolute;margin-left:368.4pt;margin-top:43.25pt;width:.05pt;height:1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" o:allowincell="f" fillcolor="blue" strokecolor="#202020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B8C7D" w14:textId="77777777" w:rsidR="00520EE5" w:rsidRDefault="00520EE5">
      <w:r>
        <w:separator/>
      </w:r>
    </w:p>
  </w:footnote>
  <w:footnote w:type="continuationSeparator" w:id="0">
    <w:p w14:paraId="0C487E42" w14:textId="77777777" w:rsidR="00520EE5" w:rsidRDefault="00520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DAA85E" w14:textId="71A02403" w:rsidR="003B689C" w:rsidRDefault="0000742A">
    <w:pPr>
      <w:ind w:left="3686"/>
    </w:pPr>
    <w:r>
      <w:rPr>
        <w:noProof/>
      </w:rPr>
      <mc:AlternateContent>
        <mc:Choice Requires="wpg">
          <w:drawing>
            <wp:anchor distT="0" distB="0" distL="114300" distR="114300" simplePos="0" relativeHeight="251655168" behindDoc="0" locked="0" layoutInCell="0" allowOverlap="1" wp14:anchorId="76F2CF89" wp14:editId="08A65F3C">
              <wp:simplePos x="0" y="0"/>
              <wp:positionH relativeFrom="column">
                <wp:posOffset>2346960</wp:posOffset>
              </wp:positionH>
              <wp:positionV relativeFrom="paragraph">
                <wp:posOffset>-180340</wp:posOffset>
              </wp:positionV>
              <wp:extent cx="992505" cy="929005"/>
              <wp:effectExtent l="0" t="0" r="0" b="0"/>
              <wp:wrapNone/>
              <wp:docPr id="2139212629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92505" cy="929005"/>
                        <a:chOff x="0" y="0"/>
                        <a:chExt cx="20000" cy="20000"/>
                      </a:xfrm>
                    </wpg:grpSpPr>
                    <wps:wsp>
                      <wps:cNvPr id="2072472949" name="Oval 2"/>
                      <wps:cNvSpPr>
                        <a:spLocks noChangeArrowheads="1"/>
                      </wps:cNvSpPr>
                      <wps:spPr bwMode="auto">
                        <a:xfrm>
                          <a:off x="3327" y="3527"/>
                          <a:ext cx="13333" cy="1059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11635895" name="Oval 3"/>
                      <wps:cNvSpPr>
                        <a:spLocks noChangeArrowheads="1"/>
                      </wps:cNvSpPr>
                      <wps:spPr bwMode="auto">
                        <a:xfrm>
                          <a:off x="3327" y="7054"/>
                          <a:ext cx="7780" cy="4717"/>
                        </a:xfrm>
                        <a:prstGeom prst="ellipse">
                          <a:avLst/>
                        </a:prstGeom>
                        <a:solidFill>
                          <a:srgbClr val="0000FF"/>
                        </a:solidFill>
                        <a:ln w="9525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48914290" name="Oval 4"/>
                      <wps:cNvSpPr>
                        <a:spLocks noChangeArrowheads="1"/>
                      </wps:cNvSpPr>
                      <wps:spPr bwMode="auto">
                        <a:xfrm>
                          <a:off x="12220" y="1176"/>
                          <a:ext cx="4453" cy="354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14030275" name="Oval 5"/>
                      <wps:cNvSpPr>
                        <a:spLocks noChangeArrowheads="1"/>
                      </wps:cNvSpPr>
                      <wps:spPr bwMode="auto">
                        <a:xfrm>
                          <a:off x="5553" y="12946"/>
                          <a:ext cx="8894" cy="7054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73912044" name="Oval 6"/>
                      <wps:cNvSpPr>
                        <a:spLocks noChangeArrowheads="1"/>
                      </wps:cNvSpPr>
                      <wps:spPr bwMode="auto">
                        <a:xfrm>
                          <a:off x="13321" y="9406"/>
                          <a:ext cx="2226" cy="2364"/>
                        </a:xfrm>
                        <a:prstGeom prst="ellipse">
                          <a:avLst/>
                        </a:prstGeom>
                        <a:solidFill>
                          <a:srgbClr val="008000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11810524" name="Oval 7"/>
                      <wps:cNvSpPr>
                        <a:spLocks noChangeArrowheads="1"/>
                      </wps:cNvSpPr>
                      <wps:spPr bwMode="auto">
                        <a:xfrm>
                          <a:off x="3327" y="0"/>
                          <a:ext cx="4453" cy="4717"/>
                        </a:xfrm>
                        <a:prstGeom prst="ellipse">
                          <a:avLst/>
                        </a:prstGeom>
                        <a:solidFill>
                          <a:srgbClr val="008000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00161718" name="Oval 8"/>
                      <wps:cNvSpPr>
                        <a:spLocks noChangeArrowheads="1"/>
                      </wps:cNvSpPr>
                      <wps:spPr bwMode="auto">
                        <a:xfrm>
                          <a:off x="16660" y="7054"/>
                          <a:ext cx="3340" cy="1176"/>
                        </a:xfrm>
                        <a:prstGeom prst="ellipse">
                          <a:avLst/>
                        </a:prstGeom>
                        <a:solidFill>
                          <a:srgbClr val="0000FF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82521648" name="Oval 9"/>
                      <wps:cNvSpPr>
                        <a:spLocks noChangeArrowheads="1"/>
                      </wps:cNvSpPr>
                      <wps:spPr bwMode="auto">
                        <a:xfrm>
                          <a:off x="0" y="5878"/>
                          <a:ext cx="3340" cy="8244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20202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D223FE8" id="Group 1" o:spid="_x0000_s1026" style="position:absolute;margin-left:184.8pt;margin-top:-14.2pt;width:78.15pt;height:73.15pt;z-index:251655168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" o:allowincell="f">
              <v:oval id="Oval 2" o:spid="_x0000_s1027" style="position:absolute;left:3327;top:3527;width:13333;height:105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" strokecolor="#202020"/>
              <v:oval id="Oval 3" o:spid="_x0000_s1028" style="position:absolute;left:3327;top:7054;width:7780;height:4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" fillcolor="blue" strokecolor="blue"/>
              <v:oval id="Oval 4" o:spid="_x0000_s1029" style="position:absolute;left:12220;top:1176;width:4453;height:3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" fillcolor="red" strokecolor="#202020"/>
              <v:oval id="Oval 5" o:spid="_x0000_s1030" style="position:absolute;left:5553;top:12946;width:8894;height:70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" fillcolor="yellow" strokecolor="#202020"/>
              <v:oval id="Oval 6" o:spid="_x0000_s1031" style="position:absolute;left:13321;top:9406;width:2226;height:23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" fillcolor="green" strokecolor="#202020"/>
              <v:oval id="Oval 7" o:spid="_x0000_s1032" style="position:absolute;left:3327;width:4453;height:4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" fillcolor="green" strokecolor="#202020"/>
              <v:oval id="Oval 8" o:spid="_x0000_s1033" style="position:absolute;left:16660;top:7054;width:3340;height:11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" fillcolor="blue" strokecolor="#202020"/>
              <v:oval id="Oval 9" o:spid="_x0000_s1034" style="position:absolute;top:5878;width:3340;height:8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" fillcolor="red" strokecolor="#202020"/>
            </v:group>
          </w:pict>
        </mc:Fallback>
      </mc:AlternateContent>
    </w:r>
  </w:p>
  <w:p w14:paraId="7379E328" w14:textId="77777777" w:rsidR="003B689C" w:rsidRDefault="003B689C">
    <w:pPr>
      <w:ind w:left="3686"/>
      <w:jc w:val="right"/>
      <w:rPr>
        <w:rFonts w:ascii="Benguiat Frisky ATT" w:hAnsi="Benguiat Frisky ATT"/>
        <w:sz w:val="36"/>
      </w:rPr>
    </w:pPr>
    <w:r>
      <w:rPr>
        <w:rFonts w:ascii="Albertus Extra Bold" w:hAnsi="Albertus Extra Bold"/>
        <w:sz w:val="36"/>
      </w:rPr>
      <w:t>ELTERNKREIS TURGI</w:t>
    </w:r>
  </w:p>
  <w:p w14:paraId="260C5A89" w14:textId="77777777" w:rsidR="003B689C" w:rsidRDefault="003B689C">
    <w:pPr>
      <w:ind w:left="3686"/>
      <w:rPr>
        <w:rFonts w:ascii="Desdemona" w:hAnsi="Desdemona"/>
        <w:sz w:val="32"/>
      </w:rPr>
    </w:pPr>
  </w:p>
  <w:p w14:paraId="42FA0DEA" w14:textId="77777777" w:rsidR="003B689C" w:rsidRDefault="003B689C">
    <w:pPr>
      <w:ind w:left="3686"/>
      <w:rPr>
        <w:rFonts w:ascii="Desdemona" w:hAnsi="Desdemona"/>
        <w:sz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948"/>
    <w:rsid w:val="00003F08"/>
    <w:rsid w:val="0000742A"/>
    <w:rsid w:val="00017083"/>
    <w:rsid w:val="0002016B"/>
    <w:rsid w:val="00022DD6"/>
    <w:rsid w:val="00032992"/>
    <w:rsid w:val="0003562D"/>
    <w:rsid w:val="00044310"/>
    <w:rsid w:val="000456F1"/>
    <w:rsid w:val="00076C11"/>
    <w:rsid w:val="0008170E"/>
    <w:rsid w:val="000A30A0"/>
    <w:rsid w:val="000B4CAF"/>
    <w:rsid w:val="000E661C"/>
    <w:rsid w:val="001248D6"/>
    <w:rsid w:val="00126163"/>
    <w:rsid w:val="001379E6"/>
    <w:rsid w:val="001A379B"/>
    <w:rsid w:val="001C165F"/>
    <w:rsid w:val="001F6885"/>
    <w:rsid w:val="00206C36"/>
    <w:rsid w:val="00256829"/>
    <w:rsid w:val="00263AB9"/>
    <w:rsid w:val="0028268D"/>
    <w:rsid w:val="002C7DE7"/>
    <w:rsid w:val="002E6327"/>
    <w:rsid w:val="0031623B"/>
    <w:rsid w:val="003316E8"/>
    <w:rsid w:val="0035321A"/>
    <w:rsid w:val="00363794"/>
    <w:rsid w:val="003B689C"/>
    <w:rsid w:val="003C6C3F"/>
    <w:rsid w:val="003D39EA"/>
    <w:rsid w:val="00407FF0"/>
    <w:rsid w:val="00411C7E"/>
    <w:rsid w:val="004223C5"/>
    <w:rsid w:val="0047137C"/>
    <w:rsid w:val="00473576"/>
    <w:rsid w:val="004872A6"/>
    <w:rsid w:val="004D3A1A"/>
    <w:rsid w:val="004E7C37"/>
    <w:rsid w:val="00520EE5"/>
    <w:rsid w:val="00550D50"/>
    <w:rsid w:val="00584806"/>
    <w:rsid w:val="00585923"/>
    <w:rsid w:val="005B1DDD"/>
    <w:rsid w:val="005D3C96"/>
    <w:rsid w:val="00606B7C"/>
    <w:rsid w:val="00640143"/>
    <w:rsid w:val="00646CFD"/>
    <w:rsid w:val="0067778E"/>
    <w:rsid w:val="00681576"/>
    <w:rsid w:val="00686511"/>
    <w:rsid w:val="00696BE8"/>
    <w:rsid w:val="006A1ACB"/>
    <w:rsid w:val="006A661A"/>
    <w:rsid w:val="00707A17"/>
    <w:rsid w:val="00760C0A"/>
    <w:rsid w:val="00770EE7"/>
    <w:rsid w:val="00784BA4"/>
    <w:rsid w:val="007A79B0"/>
    <w:rsid w:val="007C7733"/>
    <w:rsid w:val="00833CCE"/>
    <w:rsid w:val="0084738F"/>
    <w:rsid w:val="008568D1"/>
    <w:rsid w:val="00884289"/>
    <w:rsid w:val="008C1CA2"/>
    <w:rsid w:val="008D327B"/>
    <w:rsid w:val="00943A85"/>
    <w:rsid w:val="009506C8"/>
    <w:rsid w:val="009675BA"/>
    <w:rsid w:val="00986B1D"/>
    <w:rsid w:val="009A28F3"/>
    <w:rsid w:val="009C331A"/>
    <w:rsid w:val="009C3F49"/>
    <w:rsid w:val="009E6099"/>
    <w:rsid w:val="009F315B"/>
    <w:rsid w:val="00A17A0D"/>
    <w:rsid w:val="00A45CFC"/>
    <w:rsid w:val="00A60582"/>
    <w:rsid w:val="00A75171"/>
    <w:rsid w:val="00AA07AD"/>
    <w:rsid w:val="00AC5B18"/>
    <w:rsid w:val="00AE6D47"/>
    <w:rsid w:val="00B22042"/>
    <w:rsid w:val="00B42083"/>
    <w:rsid w:val="00B54F00"/>
    <w:rsid w:val="00B829D3"/>
    <w:rsid w:val="00B85D8A"/>
    <w:rsid w:val="00BE327A"/>
    <w:rsid w:val="00C062B6"/>
    <w:rsid w:val="00C0761C"/>
    <w:rsid w:val="00C117E7"/>
    <w:rsid w:val="00C74544"/>
    <w:rsid w:val="00C764ED"/>
    <w:rsid w:val="00C84FBE"/>
    <w:rsid w:val="00CB5214"/>
    <w:rsid w:val="00CE44A4"/>
    <w:rsid w:val="00D0424D"/>
    <w:rsid w:val="00D048B1"/>
    <w:rsid w:val="00D37D5F"/>
    <w:rsid w:val="00D441DD"/>
    <w:rsid w:val="00D61B72"/>
    <w:rsid w:val="00D73384"/>
    <w:rsid w:val="00DD5C9D"/>
    <w:rsid w:val="00E04C2D"/>
    <w:rsid w:val="00E33E12"/>
    <w:rsid w:val="00E53737"/>
    <w:rsid w:val="00EB3F06"/>
    <w:rsid w:val="00EC4304"/>
    <w:rsid w:val="00EE0652"/>
    <w:rsid w:val="00F63D0B"/>
    <w:rsid w:val="00F64F8B"/>
    <w:rsid w:val="00F972C0"/>
    <w:rsid w:val="00FB3948"/>
    <w:rsid w:val="00FC1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;"/>
  <w14:docId w14:val="1ABC6048"/>
  <w15:chartTrackingRefBased/>
  <w15:docId w15:val="{EA229F0E-89A0-4FAB-A9AD-085EDE68D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spacing w:line="360" w:lineRule="auto"/>
      <w:outlineLvl w:val="0"/>
    </w:pPr>
    <w:rPr>
      <w:b/>
      <w:sz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  <w:semiHidden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Hyperlink">
    <w:name w:val="Hyperlink"/>
    <w:unhideWhenUsed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68D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8568D1"/>
    <w:rPr>
      <w:rFonts w:ascii="Tahoma" w:hAnsi="Tahoma" w:cs="Tahoma"/>
      <w:sz w:val="16"/>
      <w:szCs w:val="16"/>
      <w:lang w:val="de-DE" w:eastAsia="de-DE"/>
    </w:rPr>
  </w:style>
  <w:style w:type="paragraph" w:customStyle="1" w:styleId="TableParagraph">
    <w:name w:val="Table Paragraph"/>
    <w:basedOn w:val="Standard"/>
    <w:uiPriority w:val="1"/>
    <w:qFormat/>
    <w:rsid w:val="00884289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table" w:customStyle="1" w:styleId="TableNormal">
    <w:name w:val="Table Normal"/>
    <w:uiPriority w:val="2"/>
    <w:semiHidden/>
    <w:qFormat/>
    <w:rsid w:val="0088428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49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7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Vorlagen\EKT%20Briefpapier%20Elternkreis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8DD3E6-2DEC-4814-88A0-5D3B49115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EKT Briefpapier Elternkreis</Template>
  <TotalTime>0</TotalTime>
  <Pages>3</Pages>
  <Words>629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Tassinari</dc:creator>
  <cp:keywords/>
  <cp:lastModifiedBy>Barbara Wipfli</cp:lastModifiedBy>
  <cp:revision>2</cp:revision>
  <cp:lastPrinted>2021-02-23T19:49:00Z</cp:lastPrinted>
  <dcterms:created xsi:type="dcterms:W3CDTF">2025-03-31T15:37:00Z</dcterms:created>
  <dcterms:modified xsi:type="dcterms:W3CDTF">2025-03-31T15:37:00Z</dcterms:modified>
</cp:coreProperties>
</file>