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ED03F" w14:textId="2754B54A" w:rsidR="00F93E26" w:rsidRDefault="0077450B" w:rsidP="00E76932">
      <w:pPr>
        <w:jc w:val="both"/>
        <w:sectPr w:rsidR="00F93E26" w:rsidSect="00D63FE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 w:code="9"/>
          <w:pgMar w:top="284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7F6440E0" wp14:editId="4B3C4F78">
            <wp:simplePos x="0" y="0"/>
            <wp:positionH relativeFrom="column">
              <wp:posOffset>-408305</wp:posOffset>
            </wp:positionH>
            <wp:positionV relativeFrom="margin">
              <wp:posOffset>60326</wp:posOffset>
            </wp:positionV>
            <wp:extent cx="2075815" cy="1764030"/>
            <wp:effectExtent l="266700" t="342900" r="267335" b="350520"/>
            <wp:wrapTight wrapText="bothSides">
              <wp:wrapPolygon edited="0">
                <wp:start x="21175" y="-305"/>
                <wp:lineTo x="14426" y="-3685"/>
                <wp:lineTo x="13184" y="-250"/>
                <wp:lineTo x="6253" y="-3721"/>
                <wp:lineTo x="5011" y="-287"/>
                <wp:lineTo x="816" y="-2388"/>
                <wp:lineTo x="-426" y="1046"/>
                <wp:lineTo x="-1485" y="4572"/>
                <wp:lineTo x="-391" y="5120"/>
                <wp:lineTo x="-1633" y="8554"/>
                <wp:lineTo x="-356" y="9193"/>
                <wp:lineTo x="-1598" y="12627"/>
                <wp:lineTo x="-321" y="13267"/>
                <wp:lineTo x="-1408" y="16272"/>
                <wp:lineTo x="-287" y="17340"/>
                <wp:lineTo x="-434" y="21323"/>
                <wp:lineTo x="478" y="21779"/>
                <wp:lineTo x="16459" y="21670"/>
                <wp:lineTo x="21819" y="20551"/>
                <wp:lineTo x="21904" y="60"/>
                <wp:lineTo x="21175" y="-305"/>
              </wp:wrapPolygon>
            </wp:wrapTight>
            <wp:docPr id="208968201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82014" name="Image 20896820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0216853">
                      <a:off x="0" y="0"/>
                      <a:ext cx="20758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77B7F60" wp14:editId="3C250F77">
                <wp:simplePos x="0" y="0"/>
                <wp:positionH relativeFrom="margin">
                  <wp:posOffset>264886</wp:posOffset>
                </wp:positionH>
                <wp:positionV relativeFrom="page">
                  <wp:posOffset>829310</wp:posOffset>
                </wp:positionV>
                <wp:extent cx="5358765" cy="2028825"/>
                <wp:effectExtent l="76200" t="76200" r="70485" b="85725"/>
                <wp:wrapThrough wrapText="bothSides">
                  <wp:wrapPolygon edited="0">
                    <wp:start x="-307" y="-811"/>
                    <wp:lineTo x="-307" y="22310"/>
                    <wp:lineTo x="21807" y="22310"/>
                    <wp:lineTo x="21807" y="-811"/>
                    <wp:lineTo x="-307" y="-811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2028825"/>
                        </a:xfrm>
                        <a:prstGeom prst="rect">
                          <a:avLst/>
                        </a:prstGeom>
                        <a:solidFill>
                          <a:srgbClr val="03E2ED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3C69A" w14:textId="77777777" w:rsidR="001E1A79" w:rsidRPr="00A33998" w:rsidRDefault="001E1A79" w:rsidP="0013647B">
                            <w:pPr>
                              <w:pStyle w:val="Textedebulles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outline/>
                                <w:color w:val="C0504D" w:themeColor="accent2"/>
                                <w:sz w:val="56"/>
                                <w:szCs w:val="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33998">
                              <w:rPr>
                                <w:rFonts w:ascii="Century Gothic" w:hAnsi="Century Gothic" w:cs="SegoePro-Light"/>
                                <w:b/>
                                <w:color w:val="FFFFFF" w:themeColor="background1"/>
                                <w:sz w:val="48"/>
                                <w:szCs w:val="4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3998">
                              <w:rPr>
                                <w:rFonts w:ascii="Century Gothic" w:hAnsi="Century Gothic" w:cs="SegoePro-Light"/>
                                <w:b/>
                                <w:outline/>
                                <w:color w:val="C0504D" w:themeColor="accent2"/>
                                <w:sz w:val="56"/>
                                <w:szCs w:val="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Coaching </w:t>
                            </w:r>
                          </w:p>
                          <w:p w14:paraId="5E94DBD6" w14:textId="6E4CF77D" w:rsidR="001E1A79" w:rsidRPr="00A33998" w:rsidRDefault="001E1A79" w:rsidP="0013647B">
                            <w:pPr>
                              <w:pStyle w:val="Textedebulles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outline/>
                                <w:color w:val="C0504D" w:themeColor="accent2"/>
                                <w:sz w:val="56"/>
                                <w:szCs w:val="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33998">
                              <w:rPr>
                                <w:rFonts w:ascii="Century Gothic" w:hAnsi="Century Gothic" w:cs="SegoePro-Light"/>
                                <w:b/>
                                <w:outline/>
                                <w:color w:val="C0504D" w:themeColor="accent2"/>
                                <w:sz w:val="56"/>
                                <w:szCs w:val="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et</w:t>
                            </w:r>
                          </w:p>
                          <w:p w14:paraId="49675FB8" w14:textId="01C6B807" w:rsidR="00F6225D" w:rsidRPr="00A33998" w:rsidRDefault="001E1A79" w:rsidP="00E870AC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outline/>
                                <w:color w:val="C0504D" w:themeColor="accent2"/>
                                <w:sz w:val="96"/>
                                <w:szCs w:val="5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33998">
                              <w:rPr>
                                <w:rFonts w:ascii="Century Gothic" w:hAnsi="Century Gothic" w:cs="SegoePro-Light"/>
                                <w:b/>
                                <w:outline/>
                                <w:color w:val="C0504D" w:themeColor="accent2"/>
                                <w:sz w:val="144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TDAH</w:t>
                            </w:r>
                            <w:r w:rsidR="00F6225D" w:rsidRPr="00A33998">
                              <w:rPr>
                                <w:rFonts w:ascii="Century Gothic" w:hAnsi="Century Gothic" w:cs="SegoePro-Light"/>
                                <w:b/>
                                <w:outline/>
                                <w:color w:val="C0504D" w:themeColor="accent2"/>
                                <w:sz w:val="160"/>
                                <w:szCs w:val="5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B7F60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20.85pt;margin-top:65.3pt;width:421.95pt;height:159.7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" fillcolor="#03e2ed" stroked="f">
                <v:textbox inset="7mm,,,0">
                  <w:txbxContent>
                    <w:p w14:paraId="3463C69A" w14:textId="77777777" w:rsidR="001E1A79" w:rsidRPr="00A33998" w:rsidRDefault="001E1A79" w:rsidP="0013647B">
                      <w:pPr>
                        <w:pStyle w:val="Textedebulles"/>
                        <w:jc w:val="center"/>
                        <w:rPr>
                          <w:rFonts w:ascii="Century Gothic" w:hAnsi="Century Gothic" w:cs="SegoePro-Light"/>
                          <w:b/>
                          <w:outline/>
                          <w:color w:val="C0504D" w:themeColor="accent2"/>
                          <w:sz w:val="56"/>
                          <w:szCs w:val="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33998">
                        <w:rPr>
                          <w:rFonts w:ascii="Century Gothic" w:hAnsi="Century Gothic" w:cs="SegoePro-Light"/>
                          <w:b/>
                          <w:color w:val="FFFFFF" w:themeColor="background1"/>
                          <w:sz w:val="48"/>
                          <w:szCs w:val="4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33998">
                        <w:rPr>
                          <w:rFonts w:ascii="Century Gothic" w:hAnsi="Century Gothic" w:cs="SegoePro-Light"/>
                          <w:b/>
                          <w:outline/>
                          <w:color w:val="C0504D" w:themeColor="accent2"/>
                          <w:sz w:val="56"/>
                          <w:szCs w:val="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Coaching </w:t>
                      </w:r>
                    </w:p>
                    <w:p w14:paraId="5E94DBD6" w14:textId="6E4CF77D" w:rsidR="001E1A79" w:rsidRPr="00A33998" w:rsidRDefault="001E1A79" w:rsidP="0013647B">
                      <w:pPr>
                        <w:pStyle w:val="Textedebulles"/>
                        <w:jc w:val="center"/>
                        <w:rPr>
                          <w:rFonts w:ascii="Century Gothic" w:hAnsi="Century Gothic" w:cs="SegoePro-Light"/>
                          <w:b/>
                          <w:outline/>
                          <w:color w:val="C0504D" w:themeColor="accent2"/>
                          <w:sz w:val="56"/>
                          <w:szCs w:val="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33998">
                        <w:rPr>
                          <w:rFonts w:ascii="Century Gothic" w:hAnsi="Century Gothic" w:cs="SegoePro-Light"/>
                          <w:b/>
                          <w:outline/>
                          <w:color w:val="C0504D" w:themeColor="accent2"/>
                          <w:sz w:val="56"/>
                          <w:szCs w:val="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et</w:t>
                      </w:r>
                    </w:p>
                    <w:p w14:paraId="49675FB8" w14:textId="01C6B807" w:rsidR="00F6225D" w:rsidRPr="00A33998" w:rsidRDefault="001E1A79" w:rsidP="00E870AC">
                      <w:pPr>
                        <w:pStyle w:val="Textedebulles"/>
                        <w:spacing w:after="113"/>
                        <w:jc w:val="center"/>
                        <w:rPr>
                          <w:rFonts w:ascii="Century Gothic" w:hAnsi="Century Gothic" w:cs="SegoePro-Light"/>
                          <w:b/>
                          <w:outline/>
                          <w:color w:val="C0504D" w:themeColor="accent2"/>
                          <w:sz w:val="96"/>
                          <w:szCs w:val="5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33998">
                        <w:rPr>
                          <w:rFonts w:ascii="Century Gothic" w:hAnsi="Century Gothic" w:cs="SegoePro-Light"/>
                          <w:b/>
                          <w:outline/>
                          <w:color w:val="C0504D" w:themeColor="accent2"/>
                          <w:sz w:val="144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TDAH</w:t>
                      </w:r>
                      <w:r w:rsidR="00F6225D" w:rsidRPr="00A33998">
                        <w:rPr>
                          <w:rFonts w:ascii="Century Gothic" w:hAnsi="Century Gothic" w:cs="SegoePro-Light"/>
                          <w:b/>
                          <w:outline/>
                          <w:color w:val="C0504D" w:themeColor="accent2"/>
                          <w:sz w:val="160"/>
                          <w:szCs w:val="5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E1DD7" w:rsidRPr="00F52B97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2AE2E1B" wp14:editId="75E2B1D7">
                <wp:simplePos x="0" y="0"/>
                <wp:positionH relativeFrom="margin">
                  <wp:align>center</wp:align>
                </wp:positionH>
                <wp:positionV relativeFrom="margin">
                  <wp:posOffset>2331448</wp:posOffset>
                </wp:positionV>
                <wp:extent cx="4505325" cy="2410460"/>
                <wp:effectExtent l="0" t="0" r="0" b="8890"/>
                <wp:wrapThrough wrapText="bothSides">
                  <wp:wrapPolygon edited="0">
                    <wp:start x="183" y="0"/>
                    <wp:lineTo x="183" y="21509"/>
                    <wp:lineTo x="21280" y="21509"/>
                    <wp:lineTo x="21280" y="0"/>
                    <wp:lineTo x="183" y="0"/>
                  </wp:wrapPolygon>
                </wp:wrapThrough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41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FF30963" w14:textId="0709C103" w:rsidR="003E2849" w:rsidRPr="000D3212" w:rsidRDefault="001E1A79" w:rsidP="000D3212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07F2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Vous êtes adultes, ils vous ont</w:t>
                            </w:r>
                            <w:r w:rsidR="003E2849"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diagnostiqué le TDAH, et cela peut expliquer bien des aspects de votre quotidien</w:t>
                            </w:r>
                            <w:r w:rsid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 !</w:t>
                            </w:r>
                          </w:p>
                          <w:p w14:paraId="6AEA4731" w14:textId="77777777" w:rsidR="003E2849" w:rsidRDefault="003E2849" w:rsidP="006E3F0B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Mais le TDAH ne se résume pas à des obstacles </w:t>
                            </w:r>
                          </w:p>
                          <w:p w14:paraId="32AFC3C9" w14:textId="77777777" w:rsidR="003E2849" w:rsidRPr="0090125B" w:rsidRDefault="003E2849" w:rsidP="006E3F0B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</w:pPr>
                          </w:p>
                          <w:p w14:paraId="742A53EF" w14:textId="1C3E3734" w:rsidR="003E2849" w:rsidRPr="000D3212" w:rsidRDefault="003E2849" w:rsidP="000D3212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En comprenant mieux ce fonctionnement, vous pouvez apprendre à </w:t>
                            </w:r>
                            <w:r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transformer ces particularités en forces</w:t>
                            </w:r>
                            <w:r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, tout en mettant en place des stratégies pour mieux gérer les défis qu’il pose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20F567" w14:textId="7F419BED" w:rsidR="008364C5" w:rsidRDefault="003E2849" w:rsidP="006E3F0B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Voilà en quoi </w:t>
                            </w:r>
                            <w:r w:rsidR="000D3212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MON </w:t>
                            </w:r>
                            <w:r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D3212"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coaching</w:t>
                            </w:r>
                            <w:r w:rsidR="000D3212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adapté aux TDAH, de manière NON EXCLUSIVE, p</w:t>
                            </w:r>
                            <w:r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eut vous aider :</w:t>
                            </w:r>
                            <w:r w:rsidR="00297075"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79" w:rsidRPr="003E2849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9192D2" w14:textId="77777777" w:rsidR="00B30272" w:rsidRPr="006E3F0B" w:rsidRDefault="00B30272" w:rsidP="006E3F0B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3C15911B" w14:textId="6D40265A" w:rsidR="00343528" w:rsidRPr="008364C5" w:rsidRDefault="006E3F0B" w:rsidP="004E2DF9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26C9B0B" w14:textId="77777777" w:rsidR="00343528" w:rsidRPr="008364C5" w:rsidRDefault="00343528" w:rsidP="00343528">
                            <w:pPr>
                              <w:spacing w:after="100" w:afterAutospacing="1"/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3B84AD7E" w14:textId="7BF3C416" w:rsidR="00533C46" w:rsidRPr="0050226F" w:rsidRDefault="00533C46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ind w:left="170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2E1B" id="Zone de texte 83" o:spid="_x0000_s1027" type="#_x0000_t202" style="position:absolute;left:0;text-align:left;margin-left:0;margin-top:183.6pt;width:354.75pt;height:189.8pt;z-index:-25159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" filled="f" stroked="f">
                <v:textbox>
                  <w:txbxContent>
                    <w:p w14:paraId="7FF30963" w14:textId="0709C103" w:rsidR="003E2849" w:rsidRPr="000D3212" w:rsidRDefault="001E1A79" w:rsidP="000D3212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F07F2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Vous êtes adultes, ils vous ont</w:t>
                      </w:r>
                      <w:r w:rsidR="003E2849"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diagnostiqué le TDAH, et cela peut expliquer bien des aspects de votre quotidien</w:t>
                      </w:r>
                      <w:r w:rsid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 !</w:t>
                      </w:r>
                    </w:p>
                    <w:p w14:paraId="6AEA4731" w14:textId="77777777" w:rsidR="003E2849" w:rsidRDefault="003E2849" w:rsidP="006E3F0B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3E2849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Mais le TDAH ne se résume pas à des obstacles </w:t>
                      </w:r>
                    </w:p>
                    <w:p w14:paraId="32AFC3C9" w14:textId="77777777" w:rsidR="003E2849" w:rsidRPr="0090125B" w:rsidRDefault="003E2849" w:rsidP="006E3F0B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14"/>
                          <w:szCs w:val="14"/>
                        </w:rPr>
                      </w:pPr>
                    </w:p>
                    <w:p w14:paraId="742A53EF" w14:textId="1C3E3734" w:rsidR="003E2849" w:rsidRPr="000D3212" w:rsidRDefault="003E2849" w:rsidP="000D3212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3E2849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En comprenant mieux ce fonctionnement, vous pouvez apprendre à </w:t>
                      </w:r>
                      <w:r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transformer ces particularités en forces</w:t>
                      </w:r>
                      <w:r w:rsidRPr="003E2849"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>, tout en mettant en place des stratégies pour mieux gérer les défis qu’il pose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  <w:t>.</w:t>
                      </w:r>
                    </w:p>
                    <w:p w14:paraId="3220F567" w14:textId="7F419BED" w:rsidR="008364C5" w:rsidRDefault="003E2849" w:rsidP="006E3F0B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Voilà en quoi </w:t>
                      </w:r>
                      <w:r w:rsidR="000D3212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MON </w:t>
                      </w:r>
                      <w:r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0D3212"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>coaching</w:t>
                      </w:r>
                      <w:r w:rsidR="000D3212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adapté aux TDAH, de manière NON EXCLUSIVE, p</w:t>
                      </w:r>
                      <w:r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>eut vous aider :</w:t>
                      </w:r>
                      <w:r w:rsidR="00297075"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1E1A79" w:rsidRPr="003E2849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99192D2" w14:textId="77777777" w:rsidR="00B30272" w:rsidRPr="006E3F0B" w:rsidRDefault="00B30272" w:rsidP="006E3F0B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  <w:p w14:paraId="3C15911B" w14:textId="6D40265A" w:rsidR="00343528" w:rsidRPr="008364C5" w:rsidRDefault="006E3F0B" w:rsidP="004E2DF9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26C9B0B" w14:textId="77777777" w:rsidR="00343528" w:rsidRPr="008364C5" w:rsidRDefault="00343528" w:rsidP="00343528">
                      <w:pPr>
                        <w:spacing w:after="100" w:afterAutospacing="1"/>
                        <w:jc w:val="center"/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</w:rPr>
                      </w:pPr>
                    </w:p>
                    <w:p w14:paraId="3B84AD7E" w14:textId="7BF3C416" w:rsidR="00533C46" w:rsidRPr="0050226F" w:rsidRDefault="00533C46" w:rsidP="002303A4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ind w:left="170"/>
                        <w:rPr>
                          <w:rFonts w:ascii="Corbel" w:hAnsi="Corbel"/>
                          <w:b/>
                          <w:color w:val="7F7F7F" w:themeColor="text1" w:themeTint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945931" w:rsidRPr="00945931">
        <w:t xml:space="preserve"> </w:t>
      </w:r>
    </w:p>
    <w:p w14:paraId="0AC7CE37" w14:textId="5A703509" w:rsidR="00AF7C19" w:rsidRDefault="00343528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94BFF97" wp14:editId="36216E1D">
                <wp:simplePos x="0" y="0"/>
                <wp:positionH relativeFrom="column">
                  <wp:posOffset>875041</wp:posOffset>
                </wp:positionH>
                <wp:positionV relativeFrom="paragraph">
                  <wp:posOffset>6456045</wp:posOffset>
                </wp:positionV>
                <wp:extent cx="3046730" cy="314325"/>
                <wp:effectExtent l="0" t="0" r="0" b="9525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CDDB7" w14:textId="77777777" w:rsidR="00533C46" w:rsidRPr="00343528" w:rsidRDefault="00343528" w:rsidP="0043288E">
                            <w:pPr>
                              <w:rPr>
                                <w:rFonts w:ascii="Corbel" w:hAnsi="Corbel"/>
                                <w:b/>
                                <w:iCs/>
                                <w:color w:val="002060"/>
                              </w:rPr>
                            </w:pPr>
                            <w:r w:rsidRPr="00343528">
                              <w:rPr>
                                <w:rFonts w:ascii="Corbel" w:hAnsi="Corbel"/>
                                <w:b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FF97" id="Zone de texte 37" o:spid="_x0000_s1028" type="#_x0000_t202" style="position:absolute;margin-left:68.9pt;margin-top:508.35pt;width:239.9pt;height:24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" filled="f" stroked="f">
                <v:textbox>
                  <w:txbxContent>
                    <w:p w14:paraId="509CDDB7" w14:textId="77777777" w:rsidR="00533C46" w:rsidRPr="00343528" w:rsidRDefault="00343528" w:rsidP="0043288E">
                      <w:pPr>
                        <w:rPr>
                          <w:rFonts w:ascii="Corbel" w:hAnsi="Corbel"/>
                          <w:b/>
                          <w:iCs/>
                          <w:color w:val="002060"/>
                        </w:rPr>
                      </w:pPr>
                      <w:r w:rsidRPr="00343528">
                        <w:rPr>
                          <w:rFonts w:ascii="Corbel" w:hAnsi="Corbel"/>
                          <w:b/>
                          <w:iCs/>
                          <w:color w:val="00206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ED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88022A" wp14:editId="01B95E14">
                <wp:simplePos x="0" y="0"/>
                <wp:positionH relativeFrom="column">
                  <wp:posOffset>861060</wp:posOffset>
                </wp:positionH>
                <wp:positionV relativeFrom="paragraph">
                  <wp:posOffset>143510</wp:posOffset>
                </wp:positionV>
                <wp:extent cx="0" cy="9462770"/>
                <wp:effectExtent l="38100" t="38100" r="38100" b="4318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277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/>
                          </a:solidFill>
                          <a:prstDash val="sysDot"/>
                          <a:round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30DE7" id="Connecteur droit 90" o:spid="_x0000_s1026" style="position:absolute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.8pt,11.3pt" to="67.8pt,7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" strokecolor="white [3212]" strokeweight="6pt">
                <v:stroke dashstyle="1 1" endcap="round"/>
              </v:line>
            </w:pict>
          </mc:Fallback>
        </mc:AlternateContent>
      </w:r>
      <w:r>
        <w:t xml:space="preserve">  </w:t>
      </w:r>
      <w:r w:rsidR="00945931" w:rsidRPr="00945931">
        <w:t xml:space="preserve">  </w:t>
      </w:r>
    </w:p>
    <w:p w14:paraId="04920DD1" w14:textId="4CEEF2E8" w:rsidR="00B30272" w:rsidRDefault="00B30272"/>
    <w:p w14:paraId="50D545D3" w14:textId="1D4F3EEF" w:rsidR="00B30272" w:rsidRDefault="00B30272"/>
    <w:p w14:paraId="799582CA" w14:textId="06F46A9F" w:rsidR="00B30272" w:rsidRDefault="00DA2B64">
      <w:r w:rsidRPr="00D8568E">
        <w:rPr>
          <w:noProof/>
        </w:rPr>
        <w:drawing>
          <wp:anchor distT="0" distB="0" distL="114300" distR="114300" simplePos="0" relativeHeight="251755520" behindDoc="1" locked="0" layoutInCell="1" allowOverlap="1" wp14:anchorId="611F37D1" wp14:editId="1CC16072">
            <wp:simplePos x="0" y="0"/>
            <wp:positionH relativeFrom="margin">
              <wp:posOffset>4619444</wp:posOffset>
            </wp:positionH>
            <wp:positionV relativeFrom="margin">
              <wp:posOffset>8184968</wp:posOffset>
            </wp:positionV>
            <wp:extent cx="1108710" cy="934085"/>
            <wp:effectExtent l="0" t="0" r="0" b="0"/>
            <wp:wrapSquare wrapText="bothSides"/>
            <wp:docPr id="695967281" name="Image 1" descr="Une image contenant art, peinture, Caractère coloré, Art fract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67281" name="Image 1" descr="Une image contenant art, peinture, Caractère coloré, Art fractal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CA0AD8F" wp14:editId="749D3617">
                <wp:simplePos x="0" y="0"/>
                <wp:positionH relativeFrom="margin">
                  <wp:posOffset>1479550</wp:posOffset>
                </wp:positionH>
                <wp:positionV relativeFrom="page">
                  <wp:posOffset>8625205</wp:posOffset>
                </wp:positionV>
                <wp:extent cx="2960370" cy="1450975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145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712B6" w14:textId="77777777" w:rsidR="003E2849" w:rsidRDefault="003E2849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8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DDAE94" w14:textId="77777777" w:rsidR="003E2849" w:rsidRDefault="003E2849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28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11519D" w14:textId="752AB051" w:rsidR="00533C46" w:rsidRPr="00DA2B64" w:rsidRDefault="00DA2B64" w:rsidP="00DA2B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8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8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 </w:t>
                            </w:r>
                            <w:r w:rsidR="00297075" w:rsidRPr="00DA2B64"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8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Serena Emiliani</w:t>
                            </w:r>
                          </w:p>
                          <w:p w14:paraId="3674EAF2" w14:textId="7D45EE52" w:rsidR="00297075" w:rsidRPr="00DA2B64" w:rsidRDefault="00297075" w:rsidP="00DA2B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2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B64"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2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Coac</w:t>
                            </w:r>
                            <w:r w:rsidR="00370E34" w:rsidRPr="00DA2B64"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2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 certifié</w:t>
                            </w:r>
                          </w:p>
                          <w:p w14:paraId="3914DE12" w14:textId="00D1B354" w:rsidR="001E1DD7" w:rsidRPr="00DA2B64" w:rsidRDefault="00297075" w:rsidP="00DA2B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2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B64"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2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0494851854</w:t>
                            </w:r>
                            <w:r w:rsidR="00533C46" w:rsidRPr="00DA2B64">
                              <w:rPr>
                                <w:rFonts w:ascii="Century Gothic" w:hAnsi="Century Gothic" w:cs="SegoePro-Bold"/>
                                <w:bCs/>
                                <w:caps/>
                                <w:color w:val="C0000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hyperlink r:id="rId18" w:history="1">
                              <w:r w:rsidR="001E1DD7" w:rsidRPr="00DA2B64">
                                <w:rPr>
                                  <w:rStyle w:val="Lienhypertexte"/>
                                  <w:rFonts w:ascii="Century Gothic" w:hAnsi="Century Gothic" w:cs="SegoePro-Light"/>
                                  <w:bCs/>
                                  <w:color w:val="C00000"/>
                                  <w:sz w:val="22"/>
                                  <w:szCs w:val="1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serenacoachdevie@gmail.com</w:t>
                              </w:r>
                            </w:hyperlink>
                          </w:p>
                          <w:p w14:paraId="70CF46F1" w14:textId="2780FCDE" w:rsidR="00297075" w:rsidRPr="00DA2B64" w:rsidRDefault="001E1A79" w:rsidP="00DA2B64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entury Gothic" w:hAnsi="Century Gothic" w:cs="SegoePro-Bold"/>
                                <w:bCs/>
                                <w:caps/>
                                <w:color w:val="C00000"/>
                                <w:sz w:val="20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B64">
                              <w:rPr>
                                <w:rFonts w:ascii="Century Gothic" w:hAnsi="Century Gothic" w:cs="SegoePro-Light"/>
                                <w:bCs/>
                                <w:color w:val="C00000"/>
                                <w:sz w:val="22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Adaptandgrow.be</w:t>
                            </w:r>
                          </w:p>
                          <w:p w14:paraId="5AE187DB" w14:textId="77777777" w:rsidR="00533C46" w:rsidRPr="00DA2B64" w:rsidRDefault="00533C46" w:rsidP="008131F3">
                            <w:pPr>
                              <w:pStyle w:val="Textedebulles"/>
                              <w:spacing w:line="360" w:lineRule="auto"/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25C396" w14:textId="77777777" w:rsidR="00533C46" w:rsidRPr="00DA2B64" w:rsidRDefault="00297075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B64">
                              <w:rPr>
                                <w:rFonts w:ascii="Corbel" w:hAnsi="Corbel" w:cs="SegoePro-Light"/>
                                <w:color w:val="FFFFFF" w:themeColor="background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AD8F" id="Zone de texte 1" o:spid="_x0000_s1029" type="#_x0000_t202" style="position:absolute;margin-left:116.5pt;margin-top:679.15pt;width:233.1pt;height:114.2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" fillcolor="white [3212]" stroked="f">
                <v:textbox>
                  <w:txbxContent>
                    <w:p w14:paraId="761712B6" w14:textId="77777777" w:rsidR="003E2849" w:rsidRDefault="003E2849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8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DDAE94" w14:textId="77777777" w:rsidR="003E2849" w:rsidRDefault="003E2849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28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11519D" w14:textId="752AB051" w:rsidR="00533C46" w:rsidRPr="00DA2B64" w:rsidRDefault="00DA2B64" w:rsidP="00DA2B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entury Gothic" w:hAnsi="Century Gothic" w:cs="SegoePro-Light"/>
                          <w:bCs/>
                          <w:color w:val="C00000"/>
                          <w:sz w:val="28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 w:cs="SegoePro-Light"/>
                          <w:bCs/>
                          <w:color w:val="C00000"/>
                          <w:sz w:val="28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 </w:t>
                      </w:r>
                      <w:r w:rsidR="00297075" w:rsidRPr="00DA2B64">
                        <w:rPr>
                          <w:rFonts w:ascii="Century Gothic" w:hAnsi="Century Gothic" w:cs="SegoePro-Light"/>
                          <w:bCs/>
                          <w:color w:val="C00000"/>
                          <w:sz w:val="28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Serena Emiliani</w:t>
                      </w:r>
                    </w:p>
                    <w:p w14:paraId="3674EAF2" w14:textId="7D45EE52" w:rsidR="00297075" w:rsidRPr="00DA2B64" w:rsidRDefault="00297075" w:rsidP="00DA2B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entury Gothic" w:hAnsi="Century Gothic" w:cs="SegoePro-Light"/>
                          <w:bCs/>
                          <w:color w:val="C00000"/>
                          <w:sz w:val="22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B64">
                        <w:rPr>
                          <w:rFonts w:ascii="Century Gothic" w:hAnsi="Century Gothic" w:cs="SegoePro-Light"/>
                          <w:bCs/>
                          <w:color w:val="C00000"/>
                          <w:sz w:val="22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Coac</w:t>
                      </w:r>
                      <w:r w:rsidR="00370E34" w:rsidRPr="00DA2B64">
                        <w:rPr>
                          <w:rFonts w:ascii="Century Gothic" w:hAnsi="Century Gothic" w:cs="SegoePro-Light"/>
                          <w:bCs/>
                          <w:color w:val="C00000"/>
                          <w:sz w:val="22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 certifié</w:t>
                      </w:r>
                    </w:p>
                    <w:p w14:paraId="3914DE12" w14:textId="00D1B354" w:rsidR="001E1DD7" w:rsidRPr="00DA2B64" w:rsidRDefault="00297075" w:rsidP="00DA2B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entury Gothic" w:hAnsi="Century Gothic" w:cs="SegoePro-Light"/>
                          <w:bCs/>
                          <w:color w:val="C00000"/>
                          <w:sz w:val="22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B64">
                        <w:rPr>
                          <w:rFonts w:ascii="Century Gothic" w:hAnsi="Century Gothic" w:cs="SegoePro-Light"/>
                          <w:bCs/>
                          <w:color w:val="C00000"/>
                          <w:sz w:val="22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0494851854</w:t>
                      </w:r>
                      <w:r w:rsidR="00533C46" w:rsidRPr="00DA2B64">
                        <w:rPr>
                          <w:rFonts w:ascii="Century Gothic" w:hAnsi="Century Gothic" w:cs="SegoePro-Bold"/>
                          <w:bCs/>
                          <w:caps/>
                          <w:color w:val="C0000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hyperlink r:id="rId19" w:history="1">
                        <w:r w:rsidR="001E1DD7" w:rsidRPr="00DA2B64">
                          <w:rPr>
                            <w:rStyle w:val="Lienhypertexte"/>
                            <w:rFonts w:ascii="Century Gothic" w:hAnsi="Century Gothic" w:cs="SegoePro-Light"/>
                            <w:bCs/>
                            <w:color w:val="C00000"/>
                            <w:sz w:val="22"/>
                            <w:szCs w:val="1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serenacoachdevie@gmail.com</w:t>
                        </w:r>
                      </w:hyperlink>
                    </w:p>
                    <w:p w14:paraId="70CF46F1" w14:textId="2780FCDE" w:rsidR="00297075" w:rsidRPr="00DA2B64" w:rsidRDefault="001E1A79" w:rsidP="00DA2B64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entury Gothic" w:hAnsi="Century Gothic" w:cs="SegoePro-Bold"/>
                          <w:bCs/>
                          <w:caps/>
                          <w:color w:val="C00000"/>
                          <w:sz w:val="20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B64">
                        <w:rPr>
                          <w:rFonts w:ascii="Century Gothic" w:hAnsi="Century Gothic" w:cs="SegoePro-Light"/>
                          <w:bCs/>
                          <w:color w:val="C00000"/>
                          <w:sz w:val="22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Adaptandgrow.be</w:t>
                      </w:r>
                    </w:p>
                    <w:p w14:paraId="5AE187DB" w14:textId="77777777" w:rsidR="00533C46" w:rsidRPr="00DA2B64" w:rsidRDefault="00533C46" w:rsidP="008131F3">
                      <w:pPr>
                        <w:pStyle w:val="Textedebulles"/>
                        <w:spacing w:line="360" w:lineRule="auto"/>
                        <w:rPr>
                          <w:rFonts w:ascii="Century Gothic" w:hAnsi="Century Gothic" w:cs="SegoePro-Light"/>
                          <w:b/>
                          <w:bCs/>
                          <w:color w:val="FFFFFF" w:themeColor="background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25C396" w14:textId="77777777" w:rsidR="00533C46" w:rsidRPr="00DA2B64" w:rsidRDefault="00297075" w:rsidP="008131F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B64">
                        <w:rPr>
                          <w:rFonts w:ascii="Corbel" w:hAnsi="Corbel" w:cs="SegoePro-Light"/>
                          <w:color w:val="FFFFFF" w:themeColor="background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612F04" wp14:editId="1AA5985E">
                <wp:simplePos x="0" y="0"/>
                <wp:positionH relativeFrom="margin">
                  <wp:align>right</wp:align>
                </wp:positionH>
                <wp:positionV relativeFrom="paragraph">
                  <wp:posOffset>4425406</wp:posOffset>
                </wp:positionV>
                <wp:extent cx="2334260" cy="857250"/>
                <wp:effectExtent l="0" t="0" r="0" b="0"/>
                <wp:wrapNone/>
                <wp:docPr id="2093615057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26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0F51B" w14:textId="122B72EC" w:rsidR="00226A96" w:rsidRPr="0090125B" w:rsidRDefault="0090125B" w:rsidP="0090125B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</w:t>
                            </w:r>
                            <w:r w:rsidR="00226A96"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éduire l'impact du perfectionnisme et de la procrastination anxieuse, en apprenant à accepter ses limites et à valoriser ses progrès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2F04" id="Zone de texte 18" o:spid="_x0000_s1030" type="#_x0000_t202" style="position:absolute;margin-left:132.6pt;margin-top:348.45pt;width:183.8pt;height:67.5pt;z-index:25176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rBGQIAADMEAAAOAAAAZHJzL2Uyb0RvYy54bWysU01vGyEQvVfqf0Dc67XXj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" filled="f" stroked="f" strokeweight=".5pt">
                <v:textbox>
                  <w:txbxContent>
                    <w:p w14:paraId="36E0F51B" w14:textId="122B72EC" w:rsidR="00226A96" w:rsidRPr="0090125B" w:rsidRDefault="0090125B" w:rsidP="0090125B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R</w:t>
                      </w:r>
                      <w:r w:rsidR="00226A96"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éduire l'impact du perfectionnisme et de la procrastination anxieuse, en apprenant à accepter ses limites et à valoriser ses progrès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6063CE" wp14:editId="5FC6DB61">
                <wp:simplePos x="0" y="0"/>
                <wp:positionH relativeFrom="column">
                  <wp:posOffset>47081</wp:posOffset>
                </wp:positionH>
                <wp:positionV relativeFrom="paragraph">
                  <wp:posOffset>4452801</wp:posOffset>
                </wp:positionV>
                <wp:extent cx="2676525" cy="923925"/>
                <wp:effectExtent l="0" t="0" r="28575" b="28575"/>
                <wp:wrapNone/>
                <wp:docPr id="107657993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089D74" w14:textId="1F72B864" w:rsidR="005A087C" w:rsidRPr="001E1DD7" w:rsidRDefault="00226A96" w:rsidP="00226A9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E1DD7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A7B29"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Identifier l</w:t>
                            </w:r>
                            <w:r w:rsidR="00287042"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es motivations énergisantes stables et durables et les motivations énergivores, les freins.</w:t>
                            </w:r>
                          </w:p>
                          <w:p w14:paraId="5BD74F07" w14:textId="6D508B85" w:rsidR="00287042" w:rsidRPr="001E1DD7" w:rsidRDefault="00287042" w:rsidP="00226A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Apprendre à </w:t>
                            </w:r>
                            <w:r w:rsidR="005A7B29"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se connecter aux</w:t>
                            </w:r>
                            <w:r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226F"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« </w:t>
                            </w:r>
                            <w:r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bons</w:t>
                            </w:r>
                            <w:r w:rsidR="0050226F"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 »</w:t>
                            </w:r>
                            <w:r w:rsidRPr="001E1DD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moteurs</w:t>
                            </w:r>
                          </w:p>
                          <w:p w14:paraId="6DFF9914" w14:textId="77777777" w:rsidR="00287042" w:rsidRPr="00287042" w:rsidRDefault="00287042" w:rsidP="00CC2315">
                            <w:pPr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A096CB" w14:textId="77777777" w:rsidR="00CC2315" w:rsidRPr="00CC2315" w:rsidRDefault="00287042" w:rsidP="00CC231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63CE" id="Zone de texte 8" o:spid="_x0000_s1031" type="#_x0000_t202" style="position:absolute;margin-left:3.7pt;margin-top:350.6pt;width:210.75pt;height:7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" fillcolor="white [3201]" strokecolor="white [3212]" strokeweight=".5pt">
                <v:textbox>
                  <w:txbxContent>
                    <w:p w14:paraId="7F089D74" w14:textId="1F72B864" w:rsidR="005A087C" w:rsidRPr="001E1DD7" w:rsidRDefault="00226A96" w:rsidP="00226A9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E1DD7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5A7B29"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Identifier l</w:t>
                      </w:r>
                      <w:r w:rsidR="00287042"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es motivations énergisantes stables et durables et les motivations énergivores, les freins.</w:t>
                      </w:r>
                    </w:p>
                    <w:p w14:paraId="5BD74F07" w14:textId="6D508B85" w:rsidR="00287042" w:rsidRPr="001E1DD7" w:rsidRDefault="00287042" w:rsidP="00226A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Apprendre à </w:t>
                      </w:r>
                      <w:r w:rsidR="005A7B29"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se connecter aux</w:t>
                      </w:r>
                      <w:r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0226F"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« </w:t>
                      </w:r>
                      <w:r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bons</w:t>
                      </w:r>
                      <w:r w:rsidR="0050226F"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 »</w:t>
                      </w:r>
                      <w:r w:rsidRPr="001E1DD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moteurs</w:t>
                      </w:r>
                    </w:p>
                    <w:p w14:paraId="6DFF9914" w14:textId="77777777" w:rsidR="00287042" w:rsidRPr="00287042" w:rsidRDefault="00287042" w:rsidP="00CC2315">
                      <w:pPr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A096CB" w14:textId="77777777" w:rsidR="00CC2315" w:rsidRPr="00CC2315" w:rsidRDefault="00287042" w:rsidP="00CC231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7D1BE6" wp14:editId="015980F7">
                <wp:simplePos x="0" y="0"/>
                <wp:positionH relativeFrom="column">
                  <wp:posOffset>3108416</wp:posOffset>
                </wp:positionH>
                <wp:positionV relativeFrom="paragraph">
                  <wp:posOffset>4166054</wp:posOffset>
                </wp:positionV>
                <wp:extent cx="2738120" cy="276225"/>
                <wp:effectExtent l="0" t="0" r="5080" b="9525"/>
                <wp:wrapThrough wrapText="bothSides">
                  <wp:wrapPolygon edited="0">
                    <wp:start x="0" y="0"/>
                    <wp:lineTo x="0" y="20855"/>
                    <wp:lineTo x="21490" y="20855"/>
                    <wp:lineTo x="21490" y="0"/>
                    <wp:lineTo x="0" y="0"/>
                  </wp:wrapPolygon>
                </wp:wrapThrough>
                <wp:docPr id="3624277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76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CF730" w14:textId="36BB5FD2" w:rsidR="0017164E" w:rsidRPr="00000360" w:rsidRDefault="0017164E" w:rsidP="0017164E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360">
                              <w:rPr>
                                <w:rFonts w:ascii="Century Gothic" w:hAnsi="Century Gothic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Estime de soi</w:t>
                            </w:r>
                          </w:p>
                          <w:p w14:paraId="7553C693" w14:textId="77777777" w:rsidR="0017164E" w:rsidRPr="00BC5ADF" w:rsidRDefault="0017164E" w:rsidP="0017164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1BE6" id="Zone de texte 2" o:spid="_x0000_s1032" type="#_x0000_t202" style="position:absolute;margin-left:244.75pt;margin-top:328.05pt;width:215.6pt;height:21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" fillcolor="#ffc000" stroked="f">
                <v:textbox>
                  <w:txbxContent>
                    <w:p w14:paraId="3E6CF730" w14:textId="36BB5FD2" w:rsidR="0017164E" w:rsidRPr="00000360" w:rsidRDefault="0017164E" w:rsidP="0017164E">
                      <w:pPr>
                        <w:pStyle w:val="Textedebulles"/>
                        <w:spacing w:after="113"/>
                        <w:jc w:val="center"/>
                        <w:rPr>
                          <w:rFonts w:ascii="Century Gothic" w:hAnsi="Century Gothic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360">
                        <w:rPr>
                          <w:rFonts w:ascii="Century Gothic" w:hAnsi="Century Gothic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Estime de soi</w:t>
                      </w:r>
                    </w:p>
                    <w:p w14:paraId="7553C693" w14:textId="77777777" w:rsidR="0017164E" w:rsidRPr="00BC5ADF" w:rsidRDefault="0017164E" w:rsidP="0017164E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0020EA" wp14:editId="7FCFC799">
                <wp:simplePos x="0" y="0"/>
                <wp:positionH relativeFrom="margin">
                  <wp:align>left</wp:align>
                </wp:positionH>
                <wp:positionV relativeFrom="paragraph">
                  <wp:posOffset>4140472</wp:posOffset>
                </wp:positionV>
                <wp:extent cx="2738120" cy="276225"/>
                <wp:effectExtent l="0" t="0" r="5080" b="9525"/>
                <wp:wrapThrough wrapText="bothSides">
                  <wp:wrapPolygon edited="0">
                    <wp:start x="0" y="0"/>
                    <wp:lineTo x="0" y="20855"/>
                    <wp:lineTo x="21490" y="20855"/>
                    <wp:lineTo x="21490" y="0"/>
                    <wp:lineTo x="0" y="0"/>
                  </wp:wrapPolygon>
                </wp:wrapThrough>
                <wp:docPr id="4704854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76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8D9A5" w14:textId="28AC76D7" w:rsidR="00343528" w:rsidRPr="00000360" w:rsidRDefault="00633EE5" w:rsidP="00343528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360">
                              <w:rPr>
                                <w:rFonts w:ascii="Century Gothic" w:hAnsi="Century Gothic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Motivation</w:t>
                            </w:r>
                            <w:r w:rsidR="001E1DD7">
                              <w:rPr>
                                <w:rFonts w:ascii="Century Gothic" w:hAnsi="Century Gothic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00360">
                              <w:rPr>
                                <w:rFonts w:ascii="Century Gothic" w:hAnsi="Century Gothic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durable</w:t>
                            </w:r>
                            <w:r w:rsidR="001E1DD7">
                              <w:rPr>
                                <w:rFonts w:ascii="Century Gothic" w:hAnsi="Century Gothic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19E23CBA" w14:textId="77777777" w:rsidR="00343528" w:rsidRPr="00BC5ADF" w:rsidRDefault="00343528" w:rsidP="00343528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20EA" id="_x0000_s1033" type="#_x0000_t202" style="position:absolute;margin-left:0;margin-top:326pt;width:215.6pt;height:21.75pt;z-index:2517340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" fillcolor="#ffc000" stroked="f">
                <v:textbox>
                  <w:txbxContent>
                    <w:p w14:paraId="0398D9A5" w14:textId="28AC76D7" w:rsidR="00343528" w:rsidRPr="00000360" w:rsidRDefault="00633EE5" w:rsidP="00343528">
                      <w:pPr>
                        <w:pStyle w:val="Textedebulles"/>
                        <w:spacing w:after="113"/>
                        <w:jc w:val="center"/>
                        <w:rPr>
                          <w:rFonts w:ascii="Century Gothic" w:hAnsi="Century Gothic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360">
                        <w:rPr>
                          <w:rFonts w:ascii="Century Gothic" w:hAnsi="Century Gothic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Motivation</w:t>
                      </w:r>
                      <w:r w:rsidR="001E1DD7">
                        <w:rPr>
                          <w:rFonts w:ascii="Century Gothic" w:hAnsi="Century Gothic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00360">
                        <w:rPr>
                          <w:rFonts w:ascii="Century Gothic" w:hAnsi="Century Gothic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durable</w:t>
                      </w:r>
                      <w:r w:rsidR="001E1DD7">
                        <w:rPr>
                          <w:rFonts w:ascii="Century Gothic" w:hAnsi="Century Gothic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19E23CBA" w14:textId="77777777" w:rsidR="00343528" w:rsidRPr="00BC5ADF" w:rsidRDefault="00343528" w:rsidP="00343528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CDC08FD" wp14:editId="2CD81941">
                <wp:simplePos x="0" y="0"/>
                <wp:positionH relativeFrom="margin">
                  <wp:align>right</wp:align>
                </wp:positionH>
                <wp:positionV relativeFrom="paragraph">
                  <wp:posOffset>3282042</wp:posOffset>
                </wp:positionV>
                <wp:extent cx="2360930" cy="885825"/>
                <wp:effectExtent l="0" t="0" r="254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8D91C" w14:textId="6FE907BC" w:rsidR="00226A96" w:rsidRPr="00226A96" w:rsidRDefault="00226A96" w:rsidP="00226A96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26A9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Identifier vos émotions,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6A9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reconnaître les besoins sous-jacents, apprendre à les exprimer de manière appropriée et maîtriser leur régulation.</w:t>
                            </w:r>
                          </w:p>
                          <w:p w14:paraId="45532E26" w14:textId="2FEDD95F" w:rsidR="00226A96" w:rsidRPr="00226A96" w:rsidRDefault="00226A96" w:rsidP="00226A96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08FD" id="_x0000_s1034" type="#_x0000_t202" style="position:absolute;margin-left:134.7pt;margin-top:258.45pt;width:185.9pt;height:69.75pt;z-index:2517616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" stroked="f">
                <v:textbox>
                  <w:txbxContent>
                    <w:p w14:paraId="5038D91C" w14:textId="6FE907BC" w:rsidR="00226A96" w:rsidRPr="00226A96" w:rsidRDefault="00226A96" w:rsidP="00226A96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26A9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Identifier vos émotions,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226A9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reconnaître les besoins sous-jacents, apprendre à les exprimer de manière appropriée et maîtriser leur régulation.</w:t>
                      </w:r>
                    </w:p>
                    <w:p w14:paraId="45532E26" w14:textId="2FEDD95F" w:rsidR="00226A96" w:rsidRPr="00226A96" w:rsidRDefault="00226A96" w:rsidP="00226A96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4576CD" wp14:editId="2C23DD24">
                <wp:simplePos x="0" y="0"/>
                <wp:positionH relativeFrom="column">
                  <wp:posOffset>82187</wp:posOffset>
                </wp:positionH>
                <wp:positionV relativeFrom="paragraph">
                  <wp:posOffset>3312432</wp:posOffset>
                </wp:positionV>
                <wp:extent cx="2676525" cy="733425"/>
                <wp:effectExtent l="0" t="0" r="28575" b="28575"/>
                <wp:wrapNone/>
                <wp:docPr id="1741384255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E1663E" w14:textId="6E3305EB" w:rsidR="00CB618B" w:rsidRPr="0090125B" w:rsidRDefault="00226A96" w:rsidP="00CB618B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bookmarkStart w:id="0" w:name="_Hlk149665580"/>
                            <w:r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618B"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</w:t>
                            </w:r>
                            <w:r w:rsidR="00CB618B"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avoriser un sommeil de qualité, instaurer des moments de détente et de récupération, adopter une alimentation équilibrée, </w:t>
                            </w:r>
                            <w:r w:rsidR="0090125B"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l’addiction aux écrans</w:t>
                            </w:r>
                          </w:p>
                          <w:p w14:paraId="2DEC1A2A" w14:textId="411C5BA6" w:rsidR="00382147" w:rsidRPr="0090125B" w:rsidRDefault="00382147" w:rsidP="0038214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0E4BF77" w14:textId="55B49B84" w:rsidR="00382147" w:rsidRPr="0090125B" w:rsidRDefault="00382147" w:rsidP="0038214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49CE563D" w14:textId="72921FB4" w:rsidR="00382147" w:rsidRPr="0090125B" w:rsidRDefault="00382147" w:rsidP="0038214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576CD" id="_x0000_s1035" type="#_x0000_t202" style="position:absolute;margin-left:6.45pt;margin-top:260.8pt;width:210.75pt;height:5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" fillcolor="white [3201]" strokecolor="white [3212]" strokeweight=".5pt">
                <v:textbox>
                  <w:txbxContent>
                    <w:p w14:paraId="6BE1663E" w14:textId="6E3305EB" w:rsidR="00CB618B" w:rsidRPr="0090125B" w:rsidRDefault="00226A96" w:rsidP="00CB618B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bookmarkStart w:id="1" w:name="_Hlk149665580"/>
                      <w:r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CB618B"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>F</w:t>
                      </w:r>
                      <w:r w:rsidR="00CB618B"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avoriser un sommeil de qualité, instaurer des moments de détente et de récupération, adopter une alimentation équilibrée, </w:t>
                      </w:r>
                      <w:r w:rsidR="0090125B"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>l’addiction aux écrans</w:t>
                      </w:r>
                    </w:p>
                    <w:p w14:paraId="2DEC1A2A" w14:textId="411C5BA6" w:rsidR="00382147" w:rsidRPr="0090125B" w:rsidRDefault="00382147" w:rsidP="0038214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0E4BF77" w14:textId="55B49B84" w:rsidR="00382147" w:rsidRPr="0090125B" w:rsidRDefault="00382147" w:rsidP="0038214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bookmarkEnd w:id="1"/>
                    <w:p w14:paraId="49CE563D" w14:textId="72921FB4" w:rsidR="00382147" w:rsidRPr="0090125B" w:rsidRDefault="00382147" w:rsidP="0038214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76AF99" wp14:editId="3AAE1CB9">
                <wp:simplePos x="0" y="0"/>
                <wp:positionH relativeFrom="margin">
                  <wp:align>left</wp:align>
                </wp:positionH>
                <wp:positionV relativeFrom="paragraph">
                  <wp:posOffset>2990396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172935718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64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014DE" w14:textId="52F64894" w:rsidR="00F6225D" w:rsidRPr="0050226F" w:rsidRDefault="00633EE5" w:rsidP="00F6225D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Hygiène de vie</w:t>
                            </w:r>
                          </w:p>
                          <w:p w14:paraId="08CD5681" w14:textId="77777777" w:rsidR="00F6225D" w:rsidRPr="00343528" w:rsidRDefault="00F6225D" w:rsidP="00F6225D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7C3BC6" w14:textId="77777777" w:rsidR="00F6225D" w:rsidRPr="00BC5ADF" w:rsidRDefault="00F6225D" w:rsidP="00F6225D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6AF99" id="_x0000_s1036" type="#_x0000_t202" style="position:absolute;margin-left:0;margin-top:235.45pt;width:215.6pt;height:20.8pt;z-index:251745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" fillcolor="#ffc000" stroked="f">
                <v:textbox>
                  <w:txbxContent>
                    <w:p w14:paraId="2B2014DE" w14:textId="52F64894" w:rsidR="00F6225D" w:rsidRPr="0050226F" w:rsidRDefault="00633EE5" w:rsidP="00F6225D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jc w:val="center"/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>Hygiène de vie</w:t>
                      </w:r>
                    </w:p>
                    <w:p w14:paraId="08CD5681" w14:textId="77777777" w:rsidR="00F6225D" w:rsidRPr="00343528" w:rsidRDefault="00F6225D" w:rsidP="00F6225D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7C3BC6" w14:textId="77777777" w:rsidR="00F6225D" w:rsidRPr="00BC5ADF" w:rsidRDefault="00F6225D" w:rsidP="00F6225D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9796C4" wp14:editId="59F94F1B">
                <wp:simplePos x="0" y="0"/>
                <wp:positionH relativeFrom="column">
                  <wp:posOffset>42455</wp:posOffset>
                </wp:positionH>
                <wp:positionV relativeFrom="paragraph">
                  <wp:posOffset>2011045</wp:posOffset>
                </wp:positionV>
                <wp:extent cx="2676525" cy="742950"/>
                <wp:effectExtent l="0" t="0" r="9525" b="0"/>
                <wp:wrapNone/>
                <wp:docPr id="1187351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6A3B1" w14:textId="514F6357" w:rsidR="00226A96" w:rsidRPr="00226A96" w:rsidRDefault="00226A96" w:rsidP="00226A96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6A9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Renforcer votre attention soutenue, mieux gérer les distractions et les oublis,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6A9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apprendre à organiser, prioriser </w:t>
                            </w:r>
                            <w:r w:rsid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établir une routine</w:t>
                            </w:r>
                            <w:r w:rsidRPr="00226A9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</w:t>
                            </w:r>
                            <w:r w:rsid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efficace</w:t>
                            </w:r>
                          </w:p>
                          <w:p w14:paraId="566403F8" w14:textId="4102902C" w:rsidR="00226A96" w:rsidRPr="00226A96" w:rsidRDefault="00226A96" w:rsidP="00226A96">
                            <w:pPr>
                              <w:jc w:val="center"/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</w:p>
                          <w:p w14:paraId="55F91C21" w14:textId="77777777" w:rsidR="00226A96" w:rsidRDefault="00226A96" w:rsidP="00226A9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0B9126D" w14:textId="77777777" w:rsidR="00226A96" w:rsidRDefault="00226A96" w:rsidP="00226A9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6704C3C6" w14:textId="77777777" w:rsidR="00226A96" w:rsidRPr="00287042" w:rsidRDefault="00226A96" w:rsidP="00226A96">
                            <w:pPr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96C4" id="_x0000_s1037" type="#_x0000_t202" style="position:absolute;margin-left:3.35pt;margin-top:158.35pt;width:210.75pt;height:5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hWTMAIAAFwEAAAOAAAAZHJzL2Uyb0RvYy54bWysVEtv2zAMvg/YfxB0X5x4ebRGnCJLkWFA&#10;0BZIh54VWUoEyKImKbGzXz9KzmvdTsMuMilSfHwf6elDW2tyEM4rMCUd9PqUCMOhUmZb0u+vy09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" fillcolor="white [3201]" stroked="f" strokeweight=".5pt">
                <v:textbox>
                  <w:txbxContent>
                    <w:p w14:paraId="5046A3B1" w14:textId="514F6357" w:rsidR="00226A96" w:rsidRPr="00226A96" w:rsidRDefault="00226A96" w:rsidP="00226A96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226A9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Renforcer votre attention soutenue, mieux gérer les distractions et les oublis,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226A9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apprendre à organiser, prioriser </w:t>
                      </w:r>
                      <w:r w:rsid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>, établir une routine</w:t>
                      </w:r>
                      <w:r w:rsidRPr="00226A96">
                        <w:rPr>
                          <w:rFonts w:ascii="Century Gothic" w:hAnsi="Century Gothic"/>
                          <w:sz w:val="20"/>
                          <w:szCs w:val="20"/>
                        </w:rPr>
                        <w:t> </w:t>
                      </w:r>
                      <w:r w:rsid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>efficace</w:t>
                      </w:r>
                    </w:p>
                    <w:p w14:paraId="566403F8" w14:textId="4102902C" w:rsidR="00226A96" w:rsidRPr="00226A96" w:rsidRDefault="00226A96" w:rsidP="00226A96">
                      <w:pPr>
                        <w:jc w:val="center"/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</w:rPr>
                      </w:pPr>
                    </w:p>
                    <w:p w14:paraId="55F91C21" w14:textId="77777777" w:rsidR="00226A96" w:rsidRDefault="00226A96" w:rsidP="00226A9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0B9126D" w14:textId="77777777" w:rsidR="00226A96" w:rsidRDefault="00226A96" w:rsidP="00226A9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6704C3C6" w14:textId="77777777" w:rsidR="00226A96" w:rsidRPr="00287042" w:rsidRDefault="00226A96" w:rsidP="00226A96">
                      <w:pPr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F3610D" wp14:editId="4037B934">
                <wp:simplePos x="0" y="0"/>
                <wp:positionH relativeFrom="margin">
                  <wp:align>right</wp:align>
                </wp:positionH>
                <wp:positionV relativeFrom="paragraph">
                  <wp:posOffset>1934845</wp:posOffset>
                </wp:positionV>
                <wp:extent cx="2676525" cy="1019175"/>
                <wp:effectExtent l="0" t="0" r="28575" b="28575"/>
                <wp:wrapNone/>
                <wp:docPr id="126131147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EF974C" w14:textId="45483708" w:rsidR="00226A96" w:rsidRPr="00226A96" w:rsidRDefault="0090125B" w:rsidP="00226A96">
                            <w:pPr>
                              <w:jc w:val="center"/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</w:t>
                            </w:r>
                            <w:r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pprendre à différencier la procrastination bloquante de celle qui peut être productive. En apprenant à l'utiliser consciemment,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pour</w:t>
                            </w:r>
                            <w:r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transformer les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pauses</w:t>
                            </w:r>
                            <w:r w:rsidRPr="0090125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en moments de réflexion ou de récupération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8647CA" w14:textId="77777777" w:rsidR="00226A96" w:rsidRDefault="00226A96" w:rsidP="00226A9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E7CD9BD" w14:textId="77777777" w:rsidR="00226A96" w:rsidRDefault="00226A96" w:rsidP="00226A9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6B9FAD5" w14:textId="77777777" w:rsidR="00226A96" w:rsidRPr="00287042" w:rsidRDefault="00226A96" w:rsidP="00226A96">
                            <w:pPr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610D" id="_x0000_s1038" type="#_x0000_t202" style="position:absolute;margin-left:159.55pt;margin-top:152.35pt;width:210.75pt;height:80.2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" filled="f" strokecolor="white [3212]" strokeweight=".5pt">
                <v:textbox>
                  <w:txbxContent>
                    <w:p w14:paraId="74EF974C" w14:textId="45483708" w:rsidR="00226A96" w:rsidRPr="00226A96" w:rsidRDefault="0090125B" w:rsidP="00226A96">
                      <w:pPr>
                        <w:jc w:val="center"/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365D" w:themeColor="text2" w:themeShade="BF"/>
                          <w:sz w:val="20"/>
                          <w:szCs w:val="20"/>
                        </w:rPr>
                        <w:t xml:space="preserve"> </w:t>
                      </w:r>
                      <w:r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</w:t>
                      </w:r>
                      <w:r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pprendre à différencier la procrastination bloquante de celle qui peut être productive. En apprenant à l'utiliser consciemment,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pour</w:t>
                      </w:r>
                      <w:r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transformer les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pauses</w:t>
                      </w:r>
                      <w:r w:rsidRPr="0090125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en moments de réflexion ou de récupération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8647CA" w14:textId="77777777" w:rsidR="00226A96" w:rsidRDefault="00226A96" w:rsidP="00226A9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E7CD9BD" w14:textId="77777777" w:rsidR="00226A96" w:rsidRDefault="00226A96" w:rsidP="00226A9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6B9FAD5" w14:textId="77777777" w:rsidR="00226A96" w:rsidRPr="00287042" w:rsidRDefault="00226A96" w:rsidP="00226A96">
                      <w:pPr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F54121" wp14:editId="2517C51C">
                <wp:simplePos x="0" y="0"/>
                <wp:positionH relativeFrom="column">
                  <wp:posOffset>3115038</wp:posOffset>
                </wp:positionH>
                <wp:positionV relativeFrom="paragraph">
                  <wp:posOffset>3009537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176621311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64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05B42" w14:textId="746EED07" w:rsidR="00F6225D" w:rsidRPr="0050226F" w:rsidRDefault="00633EE5" w:rsidP="00F6225D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Gestion</w:t>
                            </w:r>
                            <w:r w:rsidR="00CB618B"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Emotions</w:t>
                            </w:r>
                            <w:r w:rsidR="00513C01"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/Impulsivité</w:t>
                            </w:r>
                          </w:p>
                          <w:p w14:paraId="16F9C703" w14:textId="77777777" w:rsidR="00F6225D" w:rsidRPr="00343528" w:rsidRDefault="00F6225D" w:rsidP="00F6225D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47996" w14:textId="77777777" w:rsidR="00F6225D" w:rsidRPr="00BC5ADF" w:rsidRDefault="00F6225D" w:rsidP="00F6225D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54121" id="_x0000_s1039" type="#_x0000_t202" style="position:absolute;margin-left:245.3pt;margin-top:236.95pt;width:215.6pt;height:20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" fillcolor="#ffc000" stroked="f">
                <v:textbox>
                  <w:txbxContent>
                    <w:p w14:paraId="43405B42" w14:textId="746EED07" w:rsidR="00F6225D" w:rsidRPr="0050226F" w:rsidRDefault="00633EE5" w:rsidP="00F6225D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jc w:val="center"/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>Gestion</w:t>
                      </w:r>
                      <w:r w:rsidR="00CB618B"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>Emotions</w:t>
                      </w:r>
                      <w:r w:rsidR="00513C01"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>/Impulsivité</w:t>
                      </w:r>
                    </w:p>
                    <w:p w14:paraId="16F9C703" w14:textId="77777777" w:rsidR="00F6225D" w:rsidRPr="00343528" w:rsidRDefault="00F6225D" w:rsidP="00F6225D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47996" w14:textId="77777777" w:rsidR="00F6225D" w:rsidRPr="00BC5ADF" w:rsidRDefault="00F6225D" w:rsidP="00F6225D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2BA20F" wp14:editId="6434FDB4">
                <wp:simplePos x="0" y="0"/>
                <wp:positionH relativeFrom="column">
                  <wp:posOffset>3090092</wp:posOffset>
                </wp:positionH>
                <wp:positionV relativeFrom="paragraph">
                  <wp:posOffset>1657350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7020671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64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2A66F" w14:textId="7EC75D47" w:rsidR="0050226F" w:rsidRPr="0050226F" w:rsidRDefault="0017164E" w:rsidP="0050226F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jc w:val="center"/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Procrastination</w:t>
                            </w:r>
                          </w:p>
                          <w:p w14:paraId="6C07D8B3" w14:textId="77777777" w:rsidR="0050226F" w:rsidRPr="00343528" w:rsidRDefault="0050226F" w:rsidP="0050226F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113CD9" w14:textId="77777777" w:rsidR="0050226F" w:rsidRPr="00BC5ADF" w:rsidRDefault="0050226F" w:rsidP="0050226F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BA20F" id="_x0000_s1040" type="#_x0000_t202" style="position:absolute;margin-left:243.3pt;margin-top:130.5pt;width:215.6pt;height:20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" fillcolor="#ffc000" stroked="f">
                <v:textbox>
                  <w:txbxContent>
                    <w:p w14:paraId="4392A66F" w14:textId="7EC75D47" w:rsidR="0050226F" w:rsidRPr="0050226F" w:rsidRDefault="0017164E" w:rsidP="0050226F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jc w:val="center"/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Procrastination</w:t>
                      </w:r>
                    </w:p>
                    <w:p w14:paraId="6C07D8B3" w14:textId="77777777" w:rsidR="0050226F" w:rsidRPr="00343528" w:rsidRDefault="0050226F" w:rsidP="0050226F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113CD9" w14:textId="77777777" w:rsidR="0050226F" w:rsidRPr="00BC5ADF" w:rsidRDefault="0050226F" w:rsidP="0050226F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E1DD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9E6DFD" wp14:editId="1644204D">
                <wp:simplePos x="0" y="0"/>
                <wp:positionH relativeFrom="margin">
                  <wp:align>left</wp:align>
                </wp:positionH>
                <wp:positionV relativeFrom="paragraph">
                  <wp:posOffset>1641475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90905352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64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14233" w14:textId="4694C86E" w:rsidR="00343528" w:rsidRPr="00F6225D" w:rsidRDefault="0017164E" w:rsidP="00633EE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Attention/</w:t>
                            </w:r>
                            <w:r w:rsidR="00633EE5">
                              <w:rPr>
                                <w:rFonts w:ascii="Century Gothic" w:hAnsi="Century Gothic" w:cs="SegoePro-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Organisation/Planification</w:t>
                            </w:r>
                          </w:p>
                          <w:p w14:paraId="63055047" w14:textId="77777777" w:rsidR="00343528" w:rsidRPr="00343528" w:rsidRDefault="00343528" w:rsidP="00343528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17365D" w:themeColor="text2" w:themeShade="BF"/>
                                <w:sz w:val="24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E5A502" w14:textId="77777777" w:rsidR="00343528" w:rsidRPr="00BC5ADF" w:rsidRDefault="00343528" w:rsidP="00343528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E6DFD" id="_x0000_s1041" type="#_x0000_t202" style="position:absolute;margin-left:0;margin-top:129.25pt;width:215.6pt;height:20.8pt;z-index:251731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" fillcolor="#ffc000" stroked="f">
                <v:textbox>
                  <w:txbxContent>
                    <w:p w14:paraId="1B714233" w14:textId="4694C86E" w:rsidR="00343528" w:rsidRPr="00F6225D" w:rsidRDefault="0017164E" w:rsidP="00633EE5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>Attention/</w:t>
                      </w:r>
                      <w:r w:rsidR="00633EE5">
                        <w:rPr>
                          <w:rFonts w:ascii="Century Gothic" w:hAnsi="Century Gothic" w:cs="SegoePro-Light"/>
                          <w:b/>
                          <w:bCs/>
                          <w:color w:val="002060"/>
                          <w:sz w:val="24"/>
                          <w:szCs w:val="24"/>
                        </w:rPr>
                        <w:t>Organisation/Planification</w:t>
                      </w:r>
                    </w:p>
                    <w:p w14:paraId="63055047" w14:textId="77777777" w:rsidR="00343528" w:rsidRPr="00343528" w:rsidRDefault="00343528" w:rsidP="00343528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b/>
                          <w:color w:val="17365D" w:themeColor="text2" w:themeShade="BF"/>
                          <w:sz w:val="24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E5A502" w14:textId="77777777" w:rsidR="00343528" w:rsidRPr="00BC5ADF" w:rsidRDefault="00343528" w:rsidP="00343528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33EE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4E3935" wp14:editId="7060121C">
                <wp:simplePos x="0" y="0"/>
                <wp:positionH relativeFrom="column">
                  <wp:posOffset>3805555</wp:posOffset>
                </wp:positionH>
                <wp:positionV relativeFrom="paragraph">
                  <wp:posOffset>4528185</wp:posOffset>
                </wp:positionV>
                <wp:extent cx="2676525" cy="1095375"/>
                <wp:effectExtent l="0" t="0" r="28575" b="28575"/>
                <wp:wrapNone/>
                <wp:docPr id="54042263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9E7441" w14:textId="327F2D74" w:rsidR="008364C5" w:rsidRPr="00EA1136" w:rsidRDefault="00633EE5" w:rsidP="008364C5">
                            <w:pPr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A520DE4" w14:textId="2E980A18" w:rsidR="00382147" w:rsidRPr="00EA1136" w:rsidRDefault="00382147" w:rsidP="00382147">
                            <w:pPr>
                              <w:rPr>
                                <w:rFonts w:ascii="Century Gothic" w:hAnsi="Century Gothic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68EBD977" w14:textId="77777777" w:rsidR="00382147" w:rsidRDefault="00382147" w:rsidP="0038214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B029933" w14:textId="77777777" w:rsidR="00382147" w:rsidRPr="00287042" w:rsidRDefault="00382147" w:rsidP="00382147">
                            <w:pPr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3935" id="_x0000_s1042" type="#_x0000_t202" style="position:absolute;margin-left:299.65pt;margin-top:356.55pt;width:210.75pt;height:8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" fillcolor="white [3201]" strokecolor="white [3212]" strokeweight=".5pt">
                <v:textbox>
                  <w:txbxContent>
                    <w:p w14:paraId="469E7441" w14:textId="327F2D74" w:rsidR="008364C5" w:rsidRPr="00EA1136" w:rsidRDefault="00633EE5" w:rsidP="008364C5">
                      <w:pPr>
                        <w:rPr>
                          <w:rFonts w:ascii="Century Gothic" w:hAnsi="Century Gothic" w:cs="Times New Roman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365D" w:themeColor="text2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A520DE4" w14:textId="2E980A18" w:rsidR="00382147" w:rsidRPr="00EA1136" w:rsidRDefault="00382147" w:rsidP="00382147">
                      <w:pPr>
                        <w:rPr>
                          <w:rFonts w:ascii="Century Gothic" w:hAnsi="Century Gothic"/>
                          <w:color w:val="C00000"/>
                          <w:sz w:val="20"/>
                          <w:szCs w:val="20"/>
                        </w:rPr>
                      </w:pPr>
                    </w:p>
                    <w:p w14:paraId="68EBD977" w14:textId="77777777" w:rsidR="00382147" w:rsidRDefault="00382147" w:rsidP="0038214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B029933" w14:textId="77777777" w:rsidR="00382147" w:rsidRPr="00287042" w:rsidRDefault="00382147" w:rsidP="00382147">
                      <w:pPr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27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509507" wp14:editId="56E29CE8">
                <wp:simplePos x="0" y="0"/>
                <wp:positionH relativeFrom="column">
                  <wp:posOffset>962025</wp:posOffset>
                </wp:positionH>
                <wp:positionV relativeFrom="paragraph">
                  <wp:posOffset>3101975</wp:posOffset>
                </wp:positionV>
                <wp:extent cx="2676525" cy="1038225"/>
                <wp:effectExtent l="0" t="0" r="28575" b="28575"/>
                <wp:wrapNone/>
                <wp:docPr id="790630055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2DA020" w14:textId="46593DB5" w:rsidR="00CC2315" w:rsidRPr="00633EE5" w:rsidRDefault="00633EE5">
                            <w:pPr>
                              <w:rPr>
                                <w:rFonts w:ascii="Century Gothic" w:hAnsi="Century Gothic"/>
                                <w:color w:val="17365D" w:themeColor="text2" w:themeShade="BF"/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365D" w:themeColor="text2" w:themeShade="BF"/>
                                <w:sz w:val="22"/>
                                <w:szCs w:val="22"/>
                                <w:lang w:val="fr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9507" id="_x0000_s1043" type="#_x0000_t202" style="position:absolute;margin-left:75.75pt;margin-top:244.25pt;width:210.75pt;height:8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" fillcolor="white [3201]" strokecolor="white [3212]" strokeweight=".5pt">
                <v:textbox>
                  <w:txbxContent>
                    <w:p w14:paraId="472DA020" w14:textId="46593DB5" w:rsidR="00CC2315" w:rsidRPr="00633EE5" w:rsidRDefault="00633EE5">
                      <w:pPr>
                        <w:rPr>
                          <w:rFonts w:ascii="Century Gothic" w:hAnsi="Century Gothic"/>
                          <w:color w:val="17365D" w:themeColor="text2" w:themeShade="BF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365D" w:themeColor="text2" w:themeShade="BF"/>
                          <w:sz w:val="22"/>
                          <w:szCs w:val="22"/>
                          <w:lang w:val="fr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0272" w:rsidSect="00D63FE4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B5AE8" w14:textId="77777777" w:rsidR="00D147F3" w:rsidRDefault="00D147F3" w:rsidP="00B51FFB">
      <w:r>
        <w:separator/>
      </w:r>
    </w:p>
  </w:endnote>
  <w:endnote w:type="continuationSeparator" w:id="0">
    <w:p w14:paraId="5A9A5A85" w14:textId="77777777" w:rsidR="00D147F3" w:rsidRDefault="00D147F3" w:rsidP="00B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23046" w14:textId="77777777" w:rsidR="00773A5E" w:rsidRDefault="00773A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ED844" w14:textId="77777777" w:rsidR="00773A5E" w:rsidRDefault="00773A5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FF629" w14:textId="77777777" w:rsidR="00773A5E" w:rsidRDefault="00773A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BB728" w14:textId="77777777" w:rsidR="00D147F3" w:rsidRDefault="00D147F3" w:rsidP="00B51FFB">
      <w:r>
        <w:separator/>
      </w:r>
    </w:p>
  </w:footnote>
  <w:footnote w:type="continuationSeparator" w:id="0">
    <w:p w14:paraId="11F790AA" w14:textId="77777777" w:rsidR="00D147F3" w:rsidRDefault="00D147F3" w:rsidP="00B51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CA8EB" w14:textId="77777777" w:rsidR="00773A5E" w:rsidRDefault="00773A5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A92A2" w14:textId="77777777" w:rsidR="00773A5E" w:rsidRDefault="00773A5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910DA" w14:textId="77777777" w:rsidR="00773A5E" w:rsidRDefault="00773A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A75"/>
    <w:multiLevelType w:val="hybridMultilevel"/>
    <w:tmpl w:val="A6D4B51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775985"/>
    <w:multiLevelType w:val="hybridMultilevel"/>
    <w:tmpl w:val="0780229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152750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38667">
    <w:abstractNumId w:val="36"/>
  </w:num>
  <w:num w:numId="2" w16cid:durableId="636187741">
    <w:abstractNumId w:val="3"/>
  </w:num>
  <w:num w:numId="3" w16cid:durableId="2102529657">
    <w:abstractNumId w:val="21"/>
  </w:num>
  <w:num w:numId="4" w16cid:durableId="1397388898">
    <w:abstractNumId w:val="9"/>
  </w:num>
  <w:num w:numId="5" w16cid:durableId="1223099377">
    <w:abstractNumId w:val="19"/>
  </w:num>
  <w:num w:numId="6" w16cid:durableId="1792480211">
    <w:abstractNumId w:val="2"/>
  </w:num>
  <w:num w:numId="7" w16cid:durableId="2105035634">
    <w:abstractNumId w:val="6"/>
  </w:num>
  <w:num w:numId="8" w16cid:durableId="1478033941">
    <w:abstractNumId w:val="16"/>
  </w:num>
  <w:num w:numId="9" w16cid:durableId="1673214471">
    <w:abstractNumId w:val="22"/>
  </w:num>
  <w:num w:numId="10" w16cid:durableId="56173707">
    <w:abstractNumId w:val="28"/>
  </w:num>
  <w:num w:numId="11" w16cid:durableId="1748917374">
    <w:abstractNumId w:val="31"/>
  </w:num>
  <w:num w:numId="12" w16cid:durableId="880365277">
    <w:abstractNumId w:val="29"/>
  </w:num>
  <w:num w:numId="13" w16cid:durableId="1544095913">
    <w:abstractNumId w:val="34"/>
  </w:num>
  <w:num w:numId="14" w16cid:durableId="536233446">
    <w:abstractNumId w:val="38"/>
  </w:num>
  <w:num w:numId="15" w16cid:durableId="1338732372">
    <w:abstractNumId w:val="15"/>
  </w:num>
  <w:num w:numId="16" w16cid:durableId="135414365">
    <w:abstractNumId w:val="12"/>
  </w:num>
  <w:num w:numId="17" w16cid:durableId="1323779457">
    <w:abstractNumId w:val="1"/>
  </w:num>
  <w:num w:numId="18" w16cid:durableId="1091510429">
    <w:abstractNumId w:val="7"/>
  </w:num>
  <w:num w:numId="19" w16cid:durableId="266088087">
    <w:abstractNumId w:val="32"/>
  </w:num>
  <w:num w:numId="20" w16cid:durableId="2082437549">
    <w:abstractNumId w:val="23"/>
  </w:num>
  <w:num w:numId="21" w16cid:durableId="772943643">
    <w:abstractNumId w:val="25"/>
  </w:num>
  <w:num w:numId="22" w16cid:durableId="1462186196">
    <w:abstractNumId w:val="18"/>
  </w:num>
  <w:num w:numId="23" w16cid:durableId="362244365">
    <w:abstractNumId w:val="30"/>
  </w:num>
  <w:num w:numId="24" w16cid:durableId="1189755530">
    <w:abstractNumId w:val="5"/>
  </w:num>
  <w:num w:numId="25" w16cid:durableId="1855531662">
    <w:abstractNumId w:val="4"/>
  </w:num>
  <w:num w:numId="26" w16cid:durableId="15932500">
    <w:abstractNumId w:val="20"/>
  </w:num>
  <w:num w:numId="27" w16cid:durableId="830632544">
    <w:abstractNumId w:val="24"/>
  </w:num>
  <w:num w:numId="28" w16cid:durableId="1209030315">
    <w:abstractNumId w:val="0"/>
  </w:num>
  <w:num w:numId="29" w16cid:durableId="1992176963">
    <w:abstractNumId w:val="27"/>
  </w:num>
  <w:num w:numId="30" w16cid:durableId="1903635362">
    <w:abstractNumId w:val="10"/>
  </w:num>
  <w:num w:numId="31" w16cid:durableId="2064206503">
    <w:abstractNumId w:val="14"/>
  </w:num>
  <w:num w:numId="32" w16cid:durableId="834027006">
    <w:abstractNumId w:val="17"/>
  </w:num>
  <w:num w:numId="33" w16cid:durableId="1756976259">
    <w:abstractNumId w:val="33"/>
  </w:num>
  <w:num w:numId="34" w16cid:durableId="822166390">
    <w:abstractNumId w:val="8"/>
  </w:num>
  <w:num w:numId="35" w16cid:durableId="139541688">
    <w:abstractNumId w:val="35"/>
  </w:num>
  <w:num w:numId="36" w16cid:durableId="1875918924">
    <w:abstractNumId w:val="26"/>
  </w:num>
  <w:num w:numId="37" w16cid:durableId="1280725961">
    <w:abstractNumId w:val="11"/>
  </w:num>
  <w:num w:numId="38" w16cid:durableId="2036491888">
    <w:abstractNumId w:val="37"/>
  </w:num>
  <w:num w:numId="39" w16cid:durableId="3943976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6" w:nlCheck="1" w:checkStyle="1"/>
  <w:activeWritingStyle w:appName="MSWord" w:lang="fr-FR" w:vendorID="64" w:dllVersion="0" w:nlCheck="1" w:checkStyle="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75"/>
    <w:rsid w:val="00000360"/>
    <w:rsid w:val="00096F69"/>
    <w:rsid w:val="000D3212"/>
    <w:rsid w:val="000E5A1F"/>
    <w:rsid w:val="000F0E77"/>
    <w:rsid w:val="001217B5"/>
    <w:rsid w:val="0013647B"/>
    <w:rsid w:val="0017164E"/>
    <w:rsid w:val="001B01AB"/>
    <w:rsid w:val="001B55A0"/>
    <w:rsid w:val="001D6B61"/>
    <w:rsid w:val="001E1A79"/>
    <w:rsid w:val="001E1DD7"/>
    <w:rsid w:val="001F51F4"/>
    <w:rsid w:val="00226A96"/>
    <w:rsid w:val="002303A4"/>
    <w:rsid w:val="002319E2"/>
    <w:rsid w:val="00260D98"/>
    <w:rsid w:val="00287042"/>
    <w:rsid w:val="00297075"/>
    <w:rsid w:val="002F0CAF"/>
    <w:rsid w:val="00302818"/>
    <w:rsid w:val="0032216B"/>
    <w:rsid w:val="00324138"/>
    <w:rsid w:val="00327B2F"/>
    <w:rsid w:val="00343528"/>
    <w:rsid w:val="003615FE"/>
    <w:rsid w:val="00370E34"/>
    <w:rsid w:val="00380ED0"/>
    <w:rsid w:val="00382147"/>
    <w:rsid w:val="003D445D"/>
    <w:rsid w:val="003D4AE4"/>
    <w:rsid w:val="003E2849"/>
    <w:rsid w:val="003F4C8C"/>
    <w:rsid w:val="004228E2"/>
    <w:rsid w:val="00427934"/>
    <w:rsid w:val="0043288E"/>
    <w:rsid w:val="00446CB6"/>
    <w:rsid w:val="00477B27"/>
    <w:rsid w:val="00480714"/>
    <w:rsid w:val="0048385F"/>
    <w:rsid w:val="004A63F4"/>
    <w:rsid w:val="004B60AA"/>
    <w:rsid w:val="004D09A9"/>
    <w:rsid w:val="004E2DF9"/>
    <w:rsid w:val="004E4725"/>
    <w:rsid w:val="004F4CC2"/>
    <w:rsid w:val="0050226F"/>
    <w:rsid w:val="00512783"/>
    <w:rsid w:val="00513C01"/>
    <w:rsid w:val="00533C46"/>
    <w:rsid w:val="005A087C"/>
    <w:rsid w:val="005A7B29"/>
    <w:rsid w:val="005B7A5B"/>
    <w:rsid w:val="006111EB"/>
    <w:rsid w:val="00633EE5"/>
    <w:rsid w:val="00677355"/>
    <w:rsid w:val="006B71C5"/>
    <w:rsid w:val="006C11B4"/>
    <w:rsid w:val="006C596D"/>
    <w:rsid w:val="006E3F0B"/>
    <w:rsid w:val="0073428D"/>
    <w:rsid w:val="0075570E"/>
    <w:rsid w:val="00773A5E"/>
    <w:rsid w:val="0077450B"/>
    <w:rsid w:val="00791F2D"/>
    <w:rsid w:val="008106F3"/>
    <w:rsid w:val="008131F3"/>
    <w:rsid w:val="00825A77"/>
    <w:rsid w:val="0083317B"/>
    <w:rsid w:val="008364C5"/>
    <w:rsid w:val="008424FA"/>
    <w:rsid w:val="00844E75"/>
    <w:rsid w:val="00851F2D"/>
    <w:rsid w:val="0085533F"/>
    <w:rsid w:val="0088326B"/>
    <w:rsid w:val="008928CA"/>
    <w:rsid w:val="008A74FD"/>
    <w:rsid w:val="008E3361"/>
    <w:rsid w:val="008F30F0"/>
    <w:rsid w:val="0090125B"/>
    <w:rsid w:val="00920999"/>
    <w:rsid w:val="009228BB"/>
    <w:rsid w:val="00923825"/>
    <w:rsid w:val="00926856"/>
    <w:rsid w:val="00945931"/>
    <w:rsid w:val="0099349B"/>
    <w:rsid w:val="00993A09"/>
    <w:rsid w:val="009B0317"/>
    <w:rsid w:val="009B097E"/>
    <w:rsid w:val="009B0B84"/>
    <w:rsid w:val="009F238D"/>
    <w:rsid w:val="00A33998"/>
    <w:rsid w:val="00A52C15"/>
    <w:rsid w:val="00A94A3B"/>
    <w:rsid w:val="00A95610"/>
    <w:rsid w:val="00AA6C16"/>
    <w:rsid w:val="00AF7C19"/>
    <w:rsid w:val="00B27558"/>
    <w:rsid w:val="00B30272"/>
    <w:rsid w:val="00B47022"/>
    <w:rsid w:val="00B51FFB"/>
    <w:rsid w:val="00B975E0"/>
    <w:rsid w:val="00BB6740"/>
    <w:rsid w:val="00BC5ADF"/>
    <w:rsid w:val="00BE5C04"/>
    <w:rsid w:val="00CB618B"/>
    <w:rsid w:val="00CC2315"/>
    <w:rsid w:val="00CC483E"/>
    <w:rsid w:val="00CE06E8"/>
    <w:rsid w:val="00CE6F32"/>
    <w:rsid w:val="00CF07F2"/>
    <w:rsid w:val="00D147F3"/>
    <w:rsid w:val="00D326EE"/>
    <w:rsid w:val="00D63FE4"/>
    <w:rsid w:val="00D8598A"/>
    <w:rsid w:val="00D873DD"/>
    <w:rsid w:val="00DA2B64"/>
    <w:rsid w:val="00DA7AFC"/>
    <w:rsid w:val="00DB465C"/>
    <w:rsid w:val="00DC5877"/>
    <w:rsid w:val="00DD2B1F"/>
    <w:rsid w:val="00E27B5B"/>
    <w:rsid w:val="00E76932"/>
    <w:rsid w:val="00E870AC"/>
    <w:rsid w:val="00EA1136"/>
    <w:rsid w:val="00EA3594"/>
    <w:rsid w:val="00ED6417"/>
    <w:rsid w:val="00F158D3"/>
    <w:rsid w:val="00F27B9F"/>
    <w:rsid w:val="00F52B97"/>
    <w:rsid w:val="00F6225D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F6D38A"/>
  <w15:docId w15:val="{650EC343-6A58-405E-B1E3-FD4E61514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  <w:style w:type="character" w:styleId="Mentionnonrsolue">
    <w:name w:val="Unresolved Mention"/>
    <w:basedOn w:val="Policepardfaut"/>
    <w:uiPriority w:val="99"/>
    <w:semiHidden/>
    <w:unhideWhenUsed/>
    <w:rsid w:val="00DA7AFC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F622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618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mailto:serenacoachdevie@gmail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mailto:serenacoachdevie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en\AppData\Roaming\Microsoft\Templates\CV%20moderne%20color&#233;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false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248670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OfficeOnlineVNext</PublishTargets>
    <ArtSampleDocs xmlns="6d93d202-47fc-4405-873a-cab67cc5f1b2" xsi:nil="true"/>
    <ApprovalLog xmlns="6d93d202-47fc-4405-873a-cab67cc5f1b2" xsi:nil="true"/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/>
        <AccountId>1229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TP104315850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/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2014-04-25T14:10:26+00:00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611452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2029-01-01T00:00:00+00:00</AssetExpire>
    <AssetType xmlns="6d93d202-47fc-4405-873a-cab67cc5f1b2" xsi:nil="true"/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Subtile mélange entre modernité et présentation colorée, ce CV ne laissera pas les recruteurs indifférents.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 xsi:nil="true"/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2CA099-642C-4777-91F1-B617F9D11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AA28E-FE7A-40FB-B910-0A1059EE4818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subject/>
  <dc:creator>serena emiliani</dc:creator>
  <cp:keywords/>
  <dc:description/>
  <cp:lastModifiedBy>serena emiliani</cp:lastModifiedBy>
  <cp:revision>2</cp:revision>
  <cp:lastPrinted>2024-12-06T08:42:00Z</cp:lastPrinted>
  <dcterms:created xsi:type="dcterms:W3CDTF">2024-12-14T06:00:00Z</dcterms:created>
  <dcterms:modified xsi:type="dcterms:W3CDTF">2024-12-14T06:00:00Z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