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8F22C" w14:textId="77777777" w:rsidR="00372774" w:rsidRPr="006977D1" w:rsidRDefault="00372774" w:rsidP="006977D1">
      <w:pPr>
        <w:ind w:right="-518"/>
        <w:jc w:val="both"/>
        <w:rPr>
          <w:rFonts w:ascii="Arial" w:hAnsi="Arial" w:cs="Arial"/>
        </w:rPr>
      </w:pPr>
    </w:p>
    <w:p w14:paraId="5C7F6710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1EA1AC01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3B505803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144D4708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73AAAC82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75A8F6AD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6E0C4A00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687FC547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08C02890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4EE0C1C7" w14:textId="77777777" w:rsidR="00372774" w:rsidRPr="00F22ABF" w:rsidRDefault="00372774" w:rsidP="006977D1">
      <w:pPr>
        <w:ind w:right="-518"/>
        <w:jc w:val="center"/>
        <w:rPr>
          <w:rFonts w:ascii="Arial" w:hAnsi="Arial" w:cs="Arial"/>
          <w:b/>
          <w:sz w:val="44"/>
          <w:szCs w:val="44"/>
        </w:rPr>
      </w:pPr>
    </w:p>
    <w:p w14:paraId="1F76C23E" w14:textId="77777777" w:rsidR="00372774" w:rsidRPr="00F22ABF" w:rsidRDefault="00372774" w:rsidP="00C74406">
      <w:pPr>
        <w:ind w:right="-518"/>
        <w:jc w:val="center"/>
        <w:rPr>
          <w:rFonts w:ascii="Arial" w:hAnsi="Arial" w:cs="Arial"/>
          <w:b/>
          <w:sz w:val="44"/>
          <w:szCs w:val="44"/>
        </w:rPr>
      </w:pPr>
      <w:r w:rsidRPr="00F22ABF">
        <w:rPr>
          <w:rFonts w:ascii="Arial" w:hAnsi="Arial" w:cs="Arial"/>
          <w:b/>
          <w:sz w:val="44"/>
          <w:szCs w:val="44"/>
        </w:rPr>
        <w:t>Merkblatt für die</w:t>
      </w:r>
    </w:p>
    <w:p w14:paraId="2A067AEC" w14:textId="77777777" w:rsidR="00372774" w:rsidRPr="00F22ABF" w:rsidRDefault="00372774" w:rsidP="006977D1">
      <w:pPr>
        <w:ind w:right="-518"/>
        <w:jc w:val="center"/>
        <w:rPr>
          <w:rFonts w:ascii="Arial" w:hAnsi="Arial" w:cs="Arial"/>
          <w:b/>
          <w:sz w:val="44"/>
          <w:szCs w:val="44"/>
        </w:rPr>
      </w:pPr>
      <w:r w:rsidRPr="00F22ABF">
        <w:rPr>
          <w:rFonts w:ascii="Arial" w:hAnsi="Arial" w:cs="Arial"/>
          <w:b/>
          <w:sz w:val="44"/>
          <w:szCs w:val="44"/>
        </w:rPr>
        <w:t>Veröffentlichung von Dokumenten</w:t>
      </w:r>
    </w:p>
    <w:p w14:paraId="55A684A1" w14:textId="77777777" w:rsidR="00372774" w:rsidRPr="00F22ABF" w:rsidRDefault="00372774" w:rsidP="006977D1">
      <w:pPr>
        <w:ind w:right="-518"/>
        <w:jc w:val="center"/>
        <w:rPr>
          <w:rFonts w:ascii="Arial" w:hAnsi="Arial" w:cs="Arial"/>
          <w:b/>
          <w:sz w:val="44"/>
          <w:szCs w:val="44"/>
        </w:rPr>
      </w:pPr>
      <w:r w:rsidRPr="00F22ABF">
        <w:rPr>
          <w:rFonts w:ascii="Arial" w:hAnsi="Arial" w:cs="Arial"/>
          <w:b/>
          <w:sz w:val="44"/>
          <w:szCs w:val="44"/>
        </w:rPr>
        <w:t>im Rahmen des</w:t>
      </w:r>
    </w:p>
    <w:p w14:paraId="703AE69B" w14:textId="77777777" w:rsidR="00372774" w:rsidRPr="00F22ABF" w:rsidRDefault="00372774" w:rsidP="006977D1">
      <w:pPr>
        <w:ind w:right="-518"/>
        <w:jc w:val="center"/>
        <w:rPr>
          <w:rFonts w:ascii="Arial" w:hAnsi="Arial" w:cs="Arial"/>
          <w:b/>
          <w:sz w:val="44"/>
          <w:szCs w:val="44"/>
        </w:rPr>
      </w:pPr>
      <w:r w:rsidRPr="00F22ABF">
        <w:rPr>
          <w:rFonts w:ascii="Arial" w:hAnsi="Arial" w:cs="Arial"/>
          <w:b/>
          <w:sz w:val="44"/>
          <w:szCs w:val="44"/>
        </w:rPr>
        <w:t>Projekts</w:t>
      </w:r>
      <w:r w:rsidR="00E10603">
        <w:rPr>
          <w:rFonts w:ascii="Arial" w:hAnsi="Arial" w:cs="Arial"/>
          <w:b/>
          <w:sz w:val="44"/>
          <w:szCs w:val="44"/>
        </w:rPr>
        <w:t xml:space="preserve"> Stadtumbau</w:t>
      </w:r>
      <w:r w:rsidRPr="00F22ABF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="00E10603">
        <w:rPr>
          <w:rFonts w:ascii="Arial" w:hAnsi="Arial" w:cs="Arial"/>
          <w:b/>
          <w:sz w:val="44"/>
          <w:szCs w:val="44"/>
        </w:rPr>
        <w:t>Fliegerhorstsiedlung</w:t>
      </w:r>
      <w:proofErr w:type="spellEnd"/>
      <w:r w:rsidR="00E10603">
        <w:rPr>
          <w:rFonts w:ascii="Arial" w:hAnsi="Arial" w:cs="Arial"/>
          <w:b/>
          <w:sz w:val="44"/>
          <w:szCs w:val="44"/>
        </w:rPr>
        <w:t xml:space="preserve"> - </w:t>
      </w:r>
      <w:proofErr w:type="spellStart"/>
      <w:r w:rsidR="00E10603">
        <w:rPr>
          <w:rFonts w:ascii="Arial" w:hAnsi="Arial" w:cs="Arial"/>
          <w:b/>
          <w:sz w:val="44"/>
          <w:szCs w:val="44"/>
        </w:rPr>
        <w:t>Teveren</w:t>
      </w:r>
      <w:proofErr w:type="spellEnd"/>
    </w:p>
    <w:p w14:paraId="1EADCB83" w14:textId="77777777" w:rsidR="00372774" w:rsidRPr="00406B99" w:rsidRDefault="00372774" w:rsidP="006977D1">
      <w:pPr>
        <w:ind w:right="-518"/>
        <w:jc w:val="center"/>
        <w:rPr>
          <w:rFonts w:ascii="Arial" w:hAnsi="Arial" w:cs="Arial"/>
          <w:b/>
          <w:sz w:val="48"/>
          <w:szCs w:val="48"/>
        </w:rPr>
      </w:pPr>
    </w:p>
    <w:p w14:paraId="0C65162B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  <w:sz w:val="48"/>
          <w:szCs w:val="48"/>
        </w:rPr>
      </w:pPr>
    </w:p>
    <w:p w14:paraId="1D101E3B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  <w:sz w:val="48"/>
          <w:szCs w:val="48"/>
        </w:rPr>
      </w:pPr>
    </w:p>
    <w:p w14:paraId="0E64702A" w14:textId="77777777" w:rsidR="00372774" w:rsidRPr="00F22ABF" w:rsidRDefault="00372774" w:rsidP="006977D1">
      <w:pPr>
        <w:ind w:right="-518"/>
        <w:jc w:val="center"/>
        <w:rPr>
          <w:rFonts w:ascii="Arial" w:hAnsi="Arial" w:cs="Arial"/>
          <w:sz w:val="40"/>
          <w:szCs w:val="40"/>
        </w:rPr>
      </w:pPr>
      <w:r w:rsidRPr="00F22ABF">
        <w:rPr>
          <w:rFonts w:ascii="Arial" w:hAnsi="Arial" w:cs="Arial"/>
          <w:sz w:val="40"/>
          <w:szCs w:val="40"/>
        </w:rPr>
        <w:t xml:space="preserve">für Projekte des </w:t>
      </w:r>
      <w:r w:rsidR="006536B9">
        <w:rPr>
          <w:rFonts w:ascii="Arial" w:hAnsi="Arial" w:cs="Arial"/>
          <w:sz w:val="40"/>
          <w:szCs w:val="40"/>
        </w:rPr>
        <w:t>Siedlungsgelds</w:t>
      </w:r>
    </w:p>
    <w:p w14:paraId="3E2FAD9C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462415E9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7169561F" w14:textId="0404A869" w:rsidR="00372774" w:rsidRDefault="00B0232B" w:rsidP="006977D1">
      <w:pPr>
        <w:ind w:right="-338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2FB593" wp14:editId="321C5564">
            <wp:simplePos x="0" y="0"/>
            <wp:positionH relativeFrom="column">
              <wp:posOffset>-666750</wp:posOffset>
            </wp:positionH>
            <wp:positionV relativeFrom="paragraph">
              <wp:posOffset>1836420</wp:posOffset>
            </wp:positionV>
            <wp:extent cx="2047875" cy="1295400"/>
            <wp:effectExtent l="0" t="0" r="0" b="0"/>
            <wp:wrapNone/>
            <wp:docPr id="2" name="Bild 11" descr="Beachten_sonst_keine_Foe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Beachten_sonst_keine_Foerder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774" w:rsidRPr="00406B99">
        <w:rPr>
          <w:rFonts w:ascii="Arial" w:hAnsi="Arial" w:cs="Arial"/>
          <w:b/>
        </w:rPr>
        <w:br w:type="page"/>
      </w:r>
    </w:p>
    <w:p w14:paraId="7119D23A" w14:textId="77777777" w:rsidR="00372774" w:rsidRDefault="00372774" w:rsidP="006977D1">
      <w:pPr>
        <w:ind w:right="-338"/>
        <w:jc w:val="both"/>
        <w:rPr>
          <w:rFonts w:ascii="Arial" w:hAnsi="Arial" w:cs="Arial"/>
          <w:b/>
        </w:rPr>
      </w:pPr>
    </w:p>
    <w:p w14:paraId="06A2FBBA" w14:textId="77777777" w:rsidR="00372774" w:rsidRDefault="00372774" w:rsidP="006977D1">
      <w:pPr>
        <w:ind w:right="-338"/>
        <w:jc w:val="both"/>
        <w:rPr>
          <w:rFonts w:ascii="Arial" w:hAnsi="Arial" w:cs="Arial"/>
          <w:b/>
        </w:rPr>
      </w:pPr>
    </w:p>
    <w:p w14:paraId="359FBD67" w14:textId="77777777" w:rsidR="00372774" w:rsidRDefault="00372774" w:rsidP="006977D1">
      <w:pPr>
        <w:ind w:right="-338"/>
        <w:jc w:val="both"/>
        <w:rPr>
          <w:rFonts w:ascii="Arial" w:hAnsi="Arial" w:cs="Arial"/>
          <w:b/>
        </w:rPr>
      </w:pPr>
    </w:p>
    <w:p w14:paraId="4C31E00D" w14:textId="77777777" w:rsidR="00372774" w:rsidRPr="00406B99" w:rsidRDefault="00372774" w:rsidP="006977D1">
      <w:pPr>
        <w:ind w:right="-338"/>
        <w:jc w:val="both"/>
        <w:rPr>
          <w:rFonts w:ascii="Arial" w:hAnsi="Arial" w:cs="Arial"/>
          <w:b/>
        </w:rPr>
      </w:pPr>
      <w:r w:rsidRPr="00406B99">
        <w:rPr>
          <w:rFonts w:ascii="Arial" w:hAnsi="Arial" w:cs="Arial"/>
          <w:b/>
        </w:rPr>
        <w:t xml:space="preserve">Sehr geehrte Partnerinnen und Partner des Projekts </w:t>
      </w:r>
      <w:r w:rsidR="006536B9">
        <w:rPr>
          <w:rFonts w:ascii="Arial" w:hAnsi="Arial" w:cs="Arial"/>
          <w:b/>
        </w:rPr>
        <w:t xml:space="preserve">Stadtumbau </w:t>
      </w:r>
      <w:proofErr w:type="spellStart"/>
      <w:r w:rsidR="006536B9">
        <w:rPr>
          <w:rFonts w:ascii="Arial" w:hAnsi="Arial" w:cs="Arial"/>
          <w:b/>
        </w:rPr>
        <w:t>Fliegerhorstsiedlung</w:t>
      </w:r>
      <w:proofErr w:type="spellEnd"/>
      <w:r w:rsidR="006536B9">
        <w:rPr>
          <w:rFonts w:ascii="Arial" w:hAnsi="Arial" w:cs="Arial"/>
          <w:b/>
        </w:rPr>
        <w:t>,</w:t>
      </w:r>
    </w:p>
    <w:p w14:paraId="306D1F13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654DF943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>alle Maßnahmen, die im Rahmen des Projekts durchgeführt werden, werden durch Mittel des</w:t>
      </w:r>
      <w:r w:rsidR="00EC1E74">
        <w:rPr>
          <w:rFonts w:ascii="Arial" w:hAnsi="Arial" w:cs="Arial"/>
        </w:rPr>
        <w:t xml:space="preserve"> Bundes</w:t>
      </w:r>
      <w:r w:rsidRPr="00406B99">
        <w:rPr>
          <w:rFonts w:ascii="Arial" w:hAnsi="Arial" w:cs="Arial"/>
        </w:rPr>
        <w:t xml:space="preserve"> und des Landes Nordrhein-Westfalen im Rahmen der Städtebauförderung gefördert. Das Programm, durch das auch Ihre Maßnahme gefördert wird, nennt sich „</w:t>
      </w:r>
      <w:r w:rsidR="006536B9">
        <w:rPr>
          <w:rFonts w:ascii="Arial" w:hAnsi="Arial" w:cs="Arial"/>
        </w:rPr>
        <w:t>Stadtumbau West</w:t>
      </w:r>
      <w:r w:rsidRPr="00406B99">
        <w:rPr>
          <w:rFonts w:ascii="Arial" w:hAnsi="Arial" w:cs="Arial"/>
        </w:rPr>
        <w:t xml:space="preserve">“. </w:t>
      </w:r>
    </w:p>
    <w:p w14:paraId="7B60659D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3C2735EA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474C31D7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5120EB28" w14:textId="77777777" w:rsidR="00372774" w:rsidRPr="00406B99" w:rsidRDefault="00372774" w:rsidP="00406B99">
      <w:pPr>
        <w:ind w:right="-338"/>
        <w:jc w:val="center"/>
        <w:rPr>
          <w:rFonts w:ascii="Arial" w:hAnsi="Arial" w:cs="Arial"/>
          <w:b/>
          <w:i/>
        </w:rPr>
      </w:pPr>
    </w:p>
    <w:p w14:paraId="76EA4681" w14:textId="2A00496A" w:rsidR="00372774" w:rsidRPr="00406B99" w:rsidRDefault="00372774" w:rsidP="00406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38"/>
        <w:jc w:val="center"/>
        <w:rPr>
          <w:rFonts w:ascii="Arial" w:hAnsi="Arial" w:cs="Arial"/>
          <w:b/>
        </w:rPr>
      </w:pPr>
      <w:r w:rsidRPr="00406B99">
        <w:rPr>
          <w:rFonts w:ascii="Arial" w:hAnsi="Arial" w:cs="Arial"/>
          <w:b/>
        </w:rPr>
        <w:br/>
        <w:t>Zum Gelingen einer Maßnahme trägt auch eine zielgerichtete Presse- und Öffentlichkeitsarbeit bei. Für die Fördergeldgeber ist eine transparente und ansprechende Präsentation nach außen</w:t>
      </w:r>
      <w:r w:rsidRPr="00406B99">
        <w:rPr>
          <w:rFonts w:ascii="Arial" w:hAnsi="Arial" w:cs="Arial"/>
          <w:b/>
          <w:color w:val="FF0000"/>
        </w:rPr>
        <w:t xml:space="preserve"> </w:t>
      </w:r>
      <w:r w:rsidRPr="00406B99">
        <w:rPr>
          <w:rFonts w:ascii="Arial" w:hAnsi="Arial" w:cs="Arial"/>
          <w:b/>
        </w:rPr>
        <w:t xml:space="preserve">immens wichtig, da öffentliche Finanzmittel, also Steuergelder, </w:t>
      </w:r>
      <w:r w:rsidR="00221145">
        <w:rPr>
          <w:rFonts w:ascii="Arial" w:hAnsi="Arial" w:cs="Arial"/>
          <w:b/>
        </w:rPr>
        <w:t xml:space="preserve">  </w:t>
      </w:r>
      <w:r w:rsidRPr="00406B99">
        <w:rPr>
          <w:rFonts w:ascii="Arial" w:hAnsi="Arial" w:cs="Arial"/>
          <w:b/>
        </w:rPr>
        <w:t>zur Verfügung gestellt werden.</w:t>
      </w:r>
    </w:p>
    <w:p w14:paraId="149FAF10" w14:textId="77777777" w:rsidR="00372774" w:rsidRPr="00406B99" w:rsidRDefault="00372774" w:rsidP="00406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38"/>
        <w:jc w:val="center"/>
        <w:rPr>
          <w:rFonts w:ascii="Arial" w:hAnsi="Arial" w:cs="Arial"/>
        </w:rPr>
      </w:pPr>
      <w:r w:rsidRPr="00406B99">
        <w:rPr>
          <w:rFonts w:ascii="Arial" w:hAnsi="Arial" w:cs="Arial"/>
          <w:b/>
        </w:rPr>
        <w:t>Daher</w:t>
      </w:r>
      <w:r>
        <w:rPr>
          <w:rFonts w:ascii="Arial" w:hAnsi="Arial" w:cs="Arial"/>
          <w:b/>
        </w:rPr>
        <w:t xml:space="preserve"> wurden durch das Land NRW und den Bund Regeln</w:t>
      </w:r>
      <w:r w:rsidRPr="00406B99">
        <w:rPr>
          <w:rFonts w:ascii="Arial" w:hAnsi="Arial" w:cs="Arial"/>
          <w:b/>
        </w:rPr>
        <w:t xml:space="preserve"> aufgestellt, wann und in welcher Form Hinweise auf die Fördermittelgelder gegeben werden müssen. Bei Nichtbeachtung kann es im schlimmsten Fall zu einem Ausschluss von der Förderung kommen.</w:t>
      </w:r>
      <w:r w:rsidRPr="00406B99">
        <w:rPr>
          <w:rFonts w:ascii="Arial" w:hAnsi="Arial" w:cs="Arial"/>
        </w:rPr>
        <w:br/>
      </w:r>
    </w:p>
    <w:p w14:paraId="4D0BB761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5586D16A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301CACCB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571DC70E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>Dieses Merkblatt soll Ihnen dabei helfen die Rege</w:t>
      </w:r>
      <w:r w:rsidR="00EC1E74">
        <w:rPr>
          <w:rFonts w:ascii="Arial" w:hAnsi="Arial" w:cs="Arial"/>
        </w:rPr>
        <w:t>l</w:t>
      </w:r>
      <w:r w:rsidRPr="00406B99">
        <w:rPr>
          <w:rFonts w:ascii="Arial" w:hAnsi="Arial" w:cs="Arial"/>
        </w:rPr>
        <w:t xml:space="preserve">n für die Öffentlichkeitsarbeit Ihrer Maßnahme einzuhalten. Die entsprechenden Logos finden Sie als Download auf der Internetseite </w:t>
      </w:r>
      <w:r w:rsidR="006536B9">
        <w:rPr>
          <w:rFonts w:ascii="Arial" w:hAnsi="Arial" w:cs="Arial"/>
        </w:rPr>
        <w:t xml:space="preserve">der </w:t>
      </w:r>
      <w:r w:rsidR="006536B9" w:rsidRPr="00F23EEC">
        <w:rPr>
          <w:rFonts w:ascii="Arial" w:hAnsi="Arial" w:cs="Arial"/>
        </w:rPr>
        <w:t>Stadt Geilenkirchen</w:t>
      </w:r>
      <w:r w:rsidR="00F23EEC" w:rsidRPr="00F23EEC">
        <w:rPr>
          <w:rFonts w:ascii="Arial" w:hAnsi="Arial" w:cs="Arial"/>
        </w:rPr>
        <w:t>.</w:t>
      </w:r>
      <w:r w:rsidR="00F23EEC">
        <w:rPr>
          <w:rFonts w:ascii="Arial" w:hAnsi="Arial" w:cs="Arial"/>
        </w:rPr>
        <w:t xml:space="preserve"> </w:t>
      </w:r>
    </w:p>
    <w:p w14:paraId="2C6A3FBA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031B7BAB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Sollten Sie weitere Fragen haben, steht Ihnen das Quartiersmanagement als Ansprechpartner im Stadtteilbüro gerne zur Verfügung. </w:t>
      </w:r>
    </w:p>
    <w:p w14:paraId="50641255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2A201E19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2D2F800C" w14:textId="77777777" w:rsidR="00372774" w:rsidRPr="00406B99" w:rsidRDefault="00372774" w:rsidP="006977D1">
      <w:pPr>
        <w:ind w:right="-338"/>
        <w:jc w:val="both"/>
        <w:rPr>
          <w:rFonts w:ascii="Arial" w:hAnsi="Arial" w:cs="Arial"/>
          <w:b/>
        </w:rPr>
      </w:pPr>
      <w:r w:rsidRPr="00406B99">
        <w:rPr>
          <w:rFonts w:ascii="Arial" w:hAnsi="Arial" w:cs="Arial"/>
          <w:b/>
        </w:rPr>
        <w:t>Viel Spaß bei der Durchführung Ihrer Maßnahme!</w:t>
      </w:r>
    </w:p>
    <w:p w14:paraId="12501378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2507A488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313FC941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77187FE7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01EFB117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63696FAF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5EEE6C7C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7BC4AEB4" w14:textId="77777777" w:rsidR="00372774" w:rsidRPr="00406B99" w:rsidRDefault="00372774" w:rsidP="00406B99">
      <w:pPr>
        <w:pStyle w:val="berschrift1"/>
        <w:ind w:right="-518"/>
        <w:rPr>
          <w:sz w:val="22"/>
          <w:szCs w:val="22"/>
        </w:rPr>
      </w:pPr>
      <w:bookmarkStart w:id="0" w:name="_Toc317151821"/>
      <w:bookmarkStart w:id="1" w:name="_Toc461090913"/>
      <w:r>
        <w:rPr>
          <w:sz w:val="22"/>
          <w:szCs w:val="22"/>
        </w:rPr>
        <w:br w:type="page"/>
      </w:r>
      <w:r>
        <w:rPr>
          <w:sz w:val="22"/>
          <w:szCs w:val="22"/>
        </w:rPr>
        <w:lastRenderedPageBreak/>
        <w:t>1.</w:t>
      </w:r>
      <w:r>
        <w:rPr>
          <w:sz w:val="22"/>
          <w:szCs w:val="22"/>
        </w:rPr>
        <w:tab/>
      </w:r>
      <w:bookmarkEnd w:id="0"/>
      <w:bookmarkEnd w:id="1"/>
      <w:r w:rsidRPr="00406B99">
        <w:rPr>
          <w:sz w:val="22"/>
          <w:szCs w:val="22"/>
        </w:rPr>
        <w:t>Logos der Fördermittelgeber</w:t>
      </w:r>
    </w:p>
    <w:p w14:paraId="436F318B" w14:textId="77777777" w:rsidR="00372774" w:rsidRPr="00406B99" w:rsidRDefault="00372774" w:rsidP="006977D1">
      <w:pPr>
        <w:ind w:right="-518"/>
        <w:rPr>
          <w:rFonts w:ascii="Arial" w:hAnsi="Arial" w:cs="Arial"/>
        </w:rPr>
      </w:pPr>
    </w:p>
    <w:p w14:paraId="1BCC689B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Bei allen Veröffentlichungen sind folgende Logos immer zu verwenden. </w:t>
      </w:r>
    </w:p>
    <w:p w14:paraId="0BD5C440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22D678BC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u w:val="single"/>
        </w:rPr>
      </w:pPr>
      <w:r w:rsidRPr="00406B99">
        <w:rPr>
          <w:rFonts w:ascii="Arial" w:hAnsi="Arial" w:cs="Arial"/>
          <w:u w:val="single"/>
        </w:rPr>
        <w:t xml:space="preserve">Das Logo für das Projekt </w:t>
      </w:r>
      <w:r w:rsidR="006536B9">
        <w:rPr>
          <w:rFonts w:ascii="Arial" w:hAnsi="Arial" w:cs="Arial"/>
          <w:u w:val="single"/>
        </w:rPr>
        <w:t xml:space="preserve">Stadtumbau </w:t>
      </w:r>
      <w:proofErr w:type="spellStart"/>
      <w:r w:rsidR="006536B9">
        <w:rPr>
          <w:rFonts w:ascii="Arial" w:hAnsi="Arial" w:cs="Arial"/>
          <w:u w:val="single"/>
        </w:rPr>
        <w:t>Fliegerhorstsiedlung</w:t>
      </w:r>
      <w:proofErr w:type="spellEnd"/>
      <w:r w:rsidR="006536B9">
        <w:rPr>
          <w:rFonts w:ascii="Arial" w:hAnsi="Arial" w:cs="Arial"/>
          <w:u w:val="single"/>
        </w:rPr>
        <w:t xml:space="preserve"> </w:t>
      </w:r>
      <w:proofErr w:type="spellStart"/>
      <w:r w:rsidR="006536B9">
        <w:rPr>
          <w:rFonts w:ascii="Arial" w:hAnsi="Arial" w:cs="Arial"/>
          <w:u w:val="single"/>
        </w:rPr>
        <w:t>Teveren</w:t>
      </w:r>
      <w:proofErr w:type="spellEnd"/>
      <w:r w:rsidRPr="00406B99">
        <w:rPr>
          <w:rFonts w:ascii="Arial" w:hAnsi="Arial" w:cs="Arial"/>
          <w:u w:val="single"/>
        </w:rPr>
        <w:t xml:space="preserve">: </w:t>
      </w:r>
    </w:p>
    <w:p w14:paraId="18E28197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680D1F8D" w14:textId="5A805F54" w:rsidR="00221145" w:rsidRDefault="00B0232B" w:rsidP="00406B99">
      <w:pPr>
        <w:ind w:right="-518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65599B2" wp14:editId="27E6E88D">
            <wp:extent cx="1912620" cy="118872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3A831" w14:textId="465D7216" w:rsidR="0063551E" w:rsidRPr="0063551E" w:rsidRDefault="0063551E" w:rsidP="00406B99">
      <w:pPr>
        <w:ind w:right="-518"/>
        <w:rPr>
          <w:rFonts w:ascii="Arial" w:hAnsi="Arial" w:cs="Arial"/>
          <w:u w:val="single"/>
        </w:rPr>
      </w:pPr>
      <w:r w:rsidRPr="0063551E">
        <w:rPr>
          <w:rFonts w:ascii="Arial" w:hAnsi="Arial" w:cs="Arial"/>
          <w:u w:val="single"/>
        </w:rPr>
        <w:t xml:space="preserve">Das Logo der Stadt Geilenkirchen: </w:t>
      </w:r>
    </w:p>
    <w:p w14:paraId="3BE17E7F" w14:textId="77777777" w:rsidR="0063551E" w:rsidRDefault="0063551E" w:rsidP="006977D1">
      <w:pPr>
        <w:ind w:right="-518"/>
        <w:jc w:val="both"/>
        <w:rPr>
          <w:rFonts w:ascii="Arial" w:hAnsi="Arial" w:cs="Arial"/>
        </w:rPr>
      </w:pPr>
    </w:p>
    <w:p w14:paraId="3AD3F503" w14:textId="13E7BA44" w:rsidR="00372774" w:rsidRDefault="0063551E" w:rsidP="006977D1">
      <w:pPr>
        <w:ind w:right="-51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322FF0" wp14:editId="4B54C89E">
            <wp:extent cx="1097050" cy="1257246"/>
            <wp:effectExtent l="0" t="0" r="8255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82" cy="12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EABEE" w14:textId="77777777" w:rsidR="0063551E" w:rsidRPr="00406B99" w:rsidRDefault="0063551E" w:rsidP="006977D1">
      <w:pPr>
        <w:ind w:right="-518"/>
        <w:jc w:val="both"/>
        <w:rPr>
          <w:rFonts w:ascii="Arial" w:hAnsi="Arial" w:cs="Arial"/>
        </w:rPr>
      </w:pPr>
    </w:p>
    <w:p w14:paraId="706B4D07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u w:val="single"/>
        </w:rPr>
      </w:pPr>
      <w:r w:rsidRPr="00406B99">
        <w:rPr>
          <w:rFonts w:ascii="Arial" w:hAnsi="Arial" w:cs="Arial"/>
          <w:u w:val="single"/>
        </w:rPr>
        <w:t xml:space="preserve">Das Logo für die Städtebauförderung: </w:t>
      </w:r>
    </w:p>
    <w:p w14:paraId="5F76F6AF" w14:textId="4B496617" w:rsidR="00372774" w:rsidRPr="00406B99" w:rsidRDefault="00B0232B" w:rsidP="00406B99">
      <w:pPr>
        <w:tabs>
          <w:tab w:val="left" w:pos="3390"/>
        </w:tabs>
        <w:ind w:right="-51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C2D4141" wp14:editId="182D10BC">
            <wp:extent cx="2377440" cy="1204569"/>
            <wp:effectExtent l="0" t="0" r="381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28" cy="121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7C33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18C3AE8F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u w:val="single"/>
        </w:rPr>
      </w:pPr>
      <w:r w:rsidRPr="00406B99">
        <w:rPr>
          <w:rFonts w:ascii="Arial" w:hAnsi="Arial" w:cs="Arial"/>
          <w:u w:val="single"/>
        </w:rPr>
        <w:t>Das Logo des verantwortlichen Landesministeriums:</w:t>
      </w:r>
    </w:p>
    <w:p w14:paraId="260C6B82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45851F9C" w14:textId="2B5F4411" w:rsidR="00372774" w:rsidRPr="00406B99" w:rsidRDefault="00B0232B" w:rsidP="00406B99">
      <w:pPr>
        <w:ind w:right="-51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BF8E05" wp14:editId="372541EF">
            <wp:extent cx="2514600" cy="45720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A8528" w14:textId="77777777" w:rsidR="00372774" w:rsidRDefault="00372774" w:rsidP="00406B99">
      <w:pPr>
        <w:ind w:right="-518"/>
        <w:rPr>
          <w:rFonts w:ascii="Arial" w:hAnsi="Arial" w:cs="Arial"/>
        </w:rPr>
      </w:pPr>
    </w:p>
    <w:p w14:paraId="57730F12" w14:textId="77777777" w:rsidR="00372774" w:rsidRPr="00406B99" w:rsidRDefault="00372774" w:rsidP="00406B99">
      <w:pPr>
        <w:ind w:right="-518"/>
        <w:rPr>
          <w:rFonts w:ascii="Arial" w:hAnsi="Arial" w:cs="Arial"/>
        </w:rPr>
      </w:pPr>
    </w:p>
    <w:p w14:paraId="74160093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u w:val="single"/>
        </w:rPr>
      </w:pPr>
      <w:r w:rsidRPr="00406B99">
        <w:rPr>
          <w:rFonts w:ascii="Arial" w:hAnsi="Arial" w:cs="Arial"/>
          <w:u w:val="single"/>
        </w:rPr>
        <w:t>Das Logo des verantwortlichen Bundesministeriums:</w:t>
      </w:r>
    </w:p>
    <w:p w14:paraId="0B20FBD8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0B6A4B70" w14:textId="216DEDB6" w:rsidR="00372774" w:rsidRPr="00406B99" w:rsidRDefault="00B0232B" w:rsidP="00406B99">
      <w:pPr>
        <w:ind w:right="-51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B81FB2" wp14:editId="57743DA6">
            <wp:extent cx="1912620" cy="118872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36DB" w14:textId="77777777" w:rsidR="0063551E" w:rsidRDefault="0063551E" w:rsidP="006977D1">
      <w:pPr>
        <w:ind w:right="-518"/>
        <w:jc w:val="both"/>
        <w:rPr>
          <w:rFonts w:ascii="Arial" w:hAnsi="Arial" w:cs="Arial"/>
        </w:rPr>
      </w:pPr>
    </w:p>
    <w:p w14:paraId="07DCC37C" w14:textId="54BEA60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>Als gemeinsames Element können die Logos dann z.B. so genutzt werden:</w:t>
      </w:r>
    </w:p>
    <w:p w14:paraId="3B441D93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3F2F6CB7" w14:textId="77777777" w:rsidR="00372774" w:rsidRDefault="00372774" w:rsidP="006977D1">
      <w:pPr>
        <w:ind w:right="-51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>Diese</w:t>
      </w:r>
      <w:r>
        <w:rPr>
          <w:rFonts w:ascii="Arial" w:hAnsi="Arial" w:cs="Arial"/>
        </w:rPr>
        <w:t>s</w:t>
      </w:r>
      <w:r w:rsidRPr="00406B99">
        <w:rPr>
          <w:rFonts w:ascii="Arial" w:hAnsi="Arial" w:cs="Arial"/>
        </w:rPr>
        <w:t xml:space="preserve"> Projekt wird gefördert durch:</w:t>
      </w:r>
    </w:p>
    <w:p w14:paraId="196A79EE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057716CC" w14:textId="31906CD7" w:rsidR="00B0232B" w:rsidRPr="00406B99" w:rsidRDefault="00B0232B" w:rsidP="006977D1">
      <w:pPr>
        <w:ind w:right="-51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7B6953" wp14:editId="7813FAFB">
            <wp:extent cx="4693920" cy="815340"/>
            <wp:effectExtent l="0" t="0" r="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cs="Arial"/>
          <w:b/>
          <w:noProof/>
        </w:rPr>
        <w:drawing>
          <wp:inline distT="0" distB="0" distL="0" distR="0" wp14:anchorId="06972720" wp14:editId="2154EECE">
            <wp:extent cx="1158240" cy="723900"/>
            <wp:effectExtent l="0" t="0" r="0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1582" w14:textId="77777777" w:rsidR="00372774" w:rsidRPr="00406B99" w:rsidRDefault="00372774" w:rsidP="006977D1">
      <w:pPr>
        <w:pStyle w:val="berschrift1"/>
        <w:ind w:left="705" w:right="-518" w:hanging="705"/>
        <w:rPr>
          <w:i/>
          <w:sz w:val="22"/>
          <w:szCs w:val="22"/>
        </w:rPr>
      </w:pPr>
      <w:bookmarkStart w:id="2" w:name="_Toc317151823"/>
      <w:bookmarkStart w:id="3" w:name="_Toc461090922"/>
      <w:r w:rsidRPr="00406B99">
        <w:rPr>
          <w:sz w:val="22"/>
          <w:szCs w:val="22"/>
        </w:rPr>
        <w:br w:type="page"/>
      </w:r>
      <w:r w:rsidRPr="00406B99">
        <w:rPr>
          <w:sz w:val="22"/>
          <w:szCs w:val="22"/>
        </w:rPr>
        <w:lastRenderedPageBreak/>
        <w:t>2.</w:t>
      </w:r>
      <w:r w:rsidRPr="00406B99">
        <w:rPr>
          <w:sz w:val="22"/>
          <w:szCs w:val="22"/>
        </w:rPr>
        <w:tab/>
        <w:t>Medien der Öffentlichkeitsarbeit</w:t>
      </w:r>
      <w:bookmarkEnd w:id="2"/>
      <w:bookmarkEnd w:id="3"/>
      <w:r w:rsidRPr="00406B99">
        <w:rPr>
          <w:sz w:val="22"/>
          <w:szCs w:val="22"/>
        </w:rPr>
        <w:t xml:space="preserve"> </w:t>
      </w:r>
    </w:p>
    <w:p w14:paraId="5B44C07E" w14:textId="77777777" w:rsidR="00372774" w:rsidRPr="00406B99" w:rsidRDefault="00372774" w:rsidP="00406B99">
      <w:pPr>
        <w:pStyle w:val="berschrift2"/>
        <w:ind w:right="-338"/>
        <w:jc w:val="both"/>
        <w:rPr>
          <w:i w:val="0"/>
          <w:sz w:val="22"/>
          <w:szCs w:val="22"/>
        </w:rPr>
      </w:pPr>
      <w:bookmarkStart w:id="4" w:name="_Toc461090923"/>
      <w:r w:rsidRPr="00406B99">
        <w:rPr>
          <w:i w:val="0"/>
          <w:iCs w:val="0"/>
          <w:sz w:val="22"/>
          <w:szCs w:val="22"/>
        </w:rPr>
        <w:t>2.1</w:t>
      </w:r>
      <w:r w:rsidRPr="00406B99">
        <w:rPr>
          <w:i w:val="0"/>
          <w:iCs w:val="0"/>
          <w:sz w:val="22"/>
          <w:szCs w:val="22"/>
        </w:rPr>
        <w:tab/>
      </w:r>
      <w:r w:rsidRPr="00406B99">
        <w:rPr>
          <w:i w:val="0"/>
          <w:sz w:val="22"/>
          <w:szCs w:val="22"/>
        </w:rPr>
        <w:t>Plakate, Flyer und andere Druckerzeugnisse</w:t>
      </w:r>
    </w:p>
    <w:p w14:paraId="77997851" w14:textId="77777777" w:rsidR="00372774" w:rsidRPr="00406B99" w:rsidRDefault="00372774" w:rsidP="00406B99">
      <w:pPr>
        <w:ind w:right="-338"/>
        <w:rPr>
          <w:rFonts w:ascii="Arial" w:hAnsi="Arial" w:cs="Arial"/>
        </w:rPr>
      </w:pPr>
      <w:r w:rsidRPr="00406B99">
        <w:rPr>
          <w:rFonts w:ascii="Arial" w:hAnsi="Arial" w:cs="Arial"/>
        </w:rPr>
        <w:t>Druckerzeugnisse wie Plakate oder Flyer müssen die vorweg dargestellten Logos mit dem Hinweis</w:t>
      </w:r>
    </w:p>
    <w:p w14:paraId="55A9A466" w14:textId="77777777" w:rsidR="00372774" w:rsidRPr="00406B99" w:rsidRDefault="00372774" w:rsidP="00406B99">
      <w:pPr>
        <w:ind w:right="-338"/>
        <w:rPr>
          <w:rFonts w:ascii="Arial" w:hAnsi="Arial" w:cs="Arial"/>
        </w:rPr>
      </w:pPr>
      <w:r w:rsidRPr="00406B99">
        <w:rPr>
          <w:rFonts w:ascii="Arial" w:hAnsi="Arial" w:cs="Arial"/>
          <w:i/>
        </w:rPr>
        <w:t>„Dieses Projekt wird gefördert durch:“</w:t>
      </w:r>
      <w:r w:rsidRPr="00406B99">
        <w:rPr>
          <w:rFonts w:ascii="Arial" w:hAnsi="Arial" w:cs="Arial"/>
        </w:rPr>
        <w:t xml:space="preserve"> wie im Beispiel gezeigt beinhalten. </w:t>
      </w:r>
    </w:p>
    <w:p w14:paraId="6814C953" w14:textId="77777777" w:rsidR="00372774" w:rsidRPr="00406B99" w:rsidRDefault="00372774" w:rsidP="00406B99">
      <w:pPr>
        <w:ind w:right="-338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Zudem ist es wünschenswert, wenn auf das Projekt </w:t>
      </w:r>
      <w:r w:rsidR="000D6D76">
        <w:rPr>
          <w:rFonts w:ascii="Arial" w:hAnsi="Arial" w:cs="Arial"/>
        </w:rPr>
        <w:t xml:space="preserve">Stadtumbau </w:t>
      </w:r>
      <w:proofErr w:type="spellStart"/>
      <w:r w:rsidR="000D6D76">
        <w:rPr>
          <w:rFonts w:ascii="Arial" w:hAnsi="Arial" w:cs="Arial"/>
        </w:rPr>
        <w:t>Fliegerhorstsiedlung</w:t>
      </w:r>
      <w:proofErr w:type="spellEnd"/>
      <w:r w:rsidR="000D6D76">
        <w:rPr>
          <w:rFonts w:ascii="Arial" w:hAnsi="Arial" w:cs="Arial"/>
        </w:rPr>
        <w:t xml:space="preserve"> </w:t>
      </w:r>
      <w:r w:rsidRPr="00406B99">
        <w:rPr>
          <w:rFonts w:ascii="Arial" w:hAnsi="Arial" w:cs="Arial"/>
        </w:rPr>
        <w:t>hingewiesen wird.  Dies könnte wie folgt aussehen:</w:t>
      </w:r>
    </w:p>
    <w:p w14:paraId="007C610E" w14:textId="77777777" w:rsidR="00372774" w:rsidRPr="00406B99" w:rsidRDefault="00372774" w:rsidP="00406B99">
      <w:pPr>
        <w:ind w:right="-518"/>
        <w:rPr>
          <w:rFonts w:ascii="Arial" w:hAnsi="Arial" w:cs="Arial"/>
        </w:rPr>
      </w:pPr>
    </w:p>
    <w:p w14:paraId="3EA3F8C7" w14:textId="77777777" w:rsidR="00372774" w:rsidRPr="00406B99" w:rsidRDefault="00372774" w:rsidP="00406B99">
      <w:pPr>
        <w:ind w:right="-518"/>
        <w:rPr>
          <w:rFonts w:ascii="Arial" w:hAnsi="Arial" w:cs="Arial"/>
          <w:i/>
        </w:rPr>
      </w:pPr>
      <w:r w:rsidRPr="00406B99">
        <w:rPr>
          <w:rFonts w:ascii="Arial" w:hAnsi="Arial" w:cs="Arial"/>
          <w:i/>
        </w:rPr>
        <w:t>Weitere Informationen zu dieser Maßnahmen erhalten Sie bei:</w:t>
      </w:r>
    </w:p>
    <w:p w14:paraId="338BC7F5" w14:textId="466FAE36" w:rsidR="00372774" w:rsidRPr="006977D1" w:rsidRDefault="00F23EEC" w:rsidP="006977D1">
      <w:pPr>
        <w:ind w:right="-518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Verein </w:t>
      </w:r>
      <w:r w:rsidR="00372774" w:rsidRPr="00406B99">
        <w:rPr>
          <w:rFonts w:ascii="Arial" w:hAnsi="Arial" w:cs="Arial"/>
          <w:b/>
          <w:i/>
        </w:rPr>
        <w:t>Musterstadt</w:t>
      </w:r>
      <w:r w:rsidR="00372774" w:rsidRPr="00406B99">
        <w:rPr>
          <w:rFonts w:ascii="Arial" w:hAnsi="Arial" w:cs="Arial"/>
          <w:i/>
        </w:rPr>
        <w:tab/>
      </w:r>
      <w:r w:rsidR="00372774" w:rsidRPr="00406B99">
        <w:rPr>
          <w:rFonts w:ascii="Arial" w:hAnsi="Arial" w:cs="Arial"/>
          <w:i/>
        </w:rPr>
        <w:tab/>
      </w:r>
      <w:r w:rsidR="00372774" w:rsidRPr="00406B99">
        <w:rPr>
          <w:rFonts w:ascii="Arial" w:hAnsi="Arial" w:cs="Arial"/>
          <w:i/>
        </w:rPr>
        <w:tab/>
      </w:r>
      <w:r w:rsidR="0063551E">
        <w:rPr>
          <w:rFonts w:ascii="Arial" w:hAnsi="Arial" w:cs="Arial"/>
          <w:i/>
        </w:rPr>
        <w:tab/>
      </w:r>
      <w:r w:rsidR="006536B9">
        <w:rPr>
          <w:rFonts w:ascii="Arial" w:hAnsi="Arial" w:cs="Arial"/>
          <w:b/>
        </w:rPr>
        <w:t xml:space="preserve">Stadtteilbüro </w:t>
      </w:r>
      <w:proofErr w:type="spellStart"/>
      <w:r w:rsidR="006536B9">
        <w:rPr>
          <w:rFonts w:ascii="Arial" w:hAnsi="Arial" w:cs="Arial"/>
          <w:b/>
        </w:rPr>
        <w:t>Fliegerhorstsiedlung</w:t>
      </w:r>
      <w:proofErr w:type="spellEnd"/>
    </w:p>
    <w:p w14:paraId="1482C2E5" w14:textId="77777777" w:rsidR="00372774" w:rsidRPr="006977D1" w:rsidRDefault="00372774" w:rsidP="006977D1">
      <w:pPr>
        <w:tabs>
          <w:tab w:val="num" w:pos="540"/>
        </w:tabs>
        <w:ind w:right="-518" w:hanging="720"/>
        <w:rPr>
          <w:rFonts w:ascii="Arial" w:hAnsi="Arial" w:cs="Arial"/>
          <w:i/>
        </w:rPr>
      </w:pPr>
      <w:r w:rsidRPr="00406B99">
        <w:rPr>
          <w:rFonts w:ascii="Arial" w:hAnsi="Arial" w:cs="Arial"/>
          <w:i/>
        </w:rPr>
        <w:tab/>
        <w:t>Ansprechpartner Frau Mustermann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6977D1">
        <w:rPr>
          <w:rFonts w:ascii="Arial" w:hAnsi="Arial" w:cs="Arial"/>
          <w:i/>
        </w:rPr>
        <w:t xml:space="preserve">Quartiersmanagement </w:t>
      </w:r>
    </w:p>
    <w:p w14:paraId="777B8A34" w14:textId="77777777" w:rsidR="00372774" w:rsidRPr="006977D1" w:rsidRDefault="00372774" w:rsidP="006977D1">
      <w:pPr>
        <w:tabs>
          <w:tab w:val="num" w:pos="540"/>
        </w:tabs>
        <w:ind w:right="-518" w:hanging="720"/>
        <w:rPr>
          <w:rFonts w:ascii="Arial" w:hAnsi="Arial" w:cs="Arial"/>
          <w:i/>
        </w:rPr>
      </w:pPr>
      <w:r w:rsidRPr="00406B99">
        <w:rPr>
          <w:rFonts w:ascii="Arial" w:hAnsi="Arial" w:cs="Arial"/>
          <w:i/>
        </w:rPr>
        <w:tab/>
        <w:t>Kontaktdaten xxx</w:t>
      </w:r>
      <w:r w:rsidRPr="006977D1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proofErr w:type="spellStart"/>
      <w:r w:rsidR="006536B9">
        <w:rPr>
          <w:rFonts w:ascii="Arial" w:hAnsi="Arial" w:cs="Arial"/>
          <w:i/>
        </w:rPr>
        <w:t>Yor</w:t>
      </w:r>
      <w:r w:rsidR="00F23EEC">
        <w:rPr>
          <w:rFonts w:ascii="Arial" w:hAnsi="Arial" w:cs="Arial"/>
          <w:i/>
        </w:rPr>
        <w:t>c</w:t>
      </w:r>
      <w:r w:rsidR="006536B9">
        <w:rPr>
          <w:rFonts w:ascii="Arial" w:hAnsi="Arial" w:cs="Arial"/>
          <w:i/>
        </w:rPr>
        <w:t>kstraße</w:t>
      </w:r>
      <w:proofErr w:type="spellEnd"/>
      <w:r w:rsidR="006536B9">
        <w:rPr>
          <w:rFonts w:ascii="Arial" w:hAnsi="Arial" w:cs="Arial"/>
          <w:i/>
        </w:rPr>
        <w:t xml:space="preserve"> 37</w:t>
      </w:r>
      <w:r w:rsidRPr="006977D1">
        <w:rPr>
          <w:rFonts w:ascii="Arial" w:hAnsi="Arial" w:cs="Arial"/>
          <w:i/>
        </w:rPr>
        <w:t xml:space="preserve">, </w:t>
      </w:r>
      <w:r w:rsidR="006536B9">
        <w:rPr>
          <w:rFonts w:ascii="Arial" w:hAnsi="Arial" w:cs="Arial"/>
          <w:i/>
        </w:rPr>
        <w:t>52511 Geilenkirchen</w:t>
      </w:r>
    </w:p>
    <w:p w14:paraId="5971E3E0" w14:textId="77777777" w:rsidR="00372774" w:rsidRPr="00406B99" w:rsidRDefault="00372774" w:rsidP="00406B99">
      <w:pPr>
        <w:tabs>
          <w:tab w:val="num" w:pos="540"/>
        </w:tabs>
        <w:ind w:right="-518" w:hanging="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406B99">
        <w:rPr>
          <w:rFonts w:ascii="Arial" w:hAnsi="Arial" w:cs="Arial"/>
          <w:i/>
        </w:rPr>
        <w:t xml:space="preserve">Tel.: </w:t>
      </w:r>
      <w:r w:rsidR="006536B9">
        <w:rPr>
          <w:rFonts w:ascii="Arial" w:hAnsi="Arial" w:cs="Arial"/>
          <w:i/>
        </w:rPr>
        <w:t>0172 5477817</w:t>
      </w:r>
    </w:p>
    <w:p w14:paraId="013FF34D" w14:textId="0BADFAAF" w:rsidR="00372774" w:rsidRPr="00406B99" w:rsidRDefault="00372774" w:rsidP="00406B99">
      <w:pPr>
        <w:tabs>
          <w:tab w:val="num" w:pos="540"/>
        </w:tabs>
        <w:ind w:right="-518" w:hanging="720"/>
        <w:rPr>
          <w:rFonts w:ascii="Arial" w:hAnsi="Arial" w:cs="Arial"/>
          <w:i/>
        </w:rPr>
      </w:pPr>
      <w:r w:rsidRPr="00406B99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406B99">
        <w:rPr>
          <w:rFonts w:ascii="Arial" w:hAnsi="Arial" w:cs="Arial"/>
          <w:i/>
        </w:rPr>
        <w:t xml:space="preserve">E-Mail: </w:t>
      </w:r>
      <w:r w:rsidR="0063551E">
        <w:rPr>
          <w:rFonts w:ascii="Arial" w:hAnsi="Arial" w:cs="Arial"/>
          <w:i/>
        </w:rPr>
        <w:t>sderr</w:t>
      </w:r>
      <w:r w:rsidR="006536B9">
        <w:rPr>
          <w:rFonts w:ascii="Arial" w:hAnsi="Arial" w:cs="Arial"/>
          <w:i/>
        </w:rPr>
        <w:t>@stadtplanung-dr-jansen.de</w:t>
      </w:r>
    </w:p>
    <w:p w14:paraId="0D658C2B" w14:textId="77777777" w:rsidR="00372774" w:rsidRPr="00406B99" w:rsidRDefault="00372774" w:rsidP="00406B99">
      <w:pPr>
        <w:ind w:right="-518"/>
        <w:rPr>
          <w:rFonts w:ascii="Arial" w:hAnsi="Arial" w:cs="Arial"/>
        </w:rPr>
      </w:pPr>
    </w:p>
    <w:bookmarkEnd w:id="4"/>
    <w:p w14:paraId="0BBF1422" w14:textId="77777777" w:rsidR="00372774" w:rsidRPr="00406B99" w:rsidRDefault="00372774" w:rsidP="00406B99">
      <w:pPr>
        <w:pStyle w:val="berschrift2"/>
        <w:ind w:right="-158"/>
        <w:jc w:val="both"/>
        <w:rPr>
          <w:i w:val="0"/>
          <w:sz w:val="22"/>
          <w:szCs w:val="22"/>
        </w:rPr>
      </w:pPr>
      <w:r w:rsidRPr="00406B99">
        <w:rPr>
          <w:i w:val="0"/>
          <w:iCs w:val="0"/>
          <w:sz w:val="22"/>
          <w:szCs w:val="22"/>
        </w:rPr>
        <w:t>2.2</w:t>
      </w:r>
      <w:r w:rsidRPr="00406B99">
        <w:rPr>
          <w:i w:val="0"/>
          <w:iCs w:val="0"/>
          <w:sz w:val="22"/>
          <w:szCs w:val="22"/>
        </w:rPr>
        <w:tab/>
      </w:r>
      <w:r w:rsidRPr="00406B99">
        <w:rPr>
          <w:i w:val="0"/>
          <w:sz w:val="22"/>
          <w:szCs w:val="22"/>
        </w:rPr>
        <w:t>Webseiten</w:t>
      </w:r>
    </w:p>
    <w:p w14:paraId="3C741868" w14:textId="77777777" w:rsidR="00372774" w:rsidRPr="00406B99" w:rsidRDefault="00372774" w:rsidP="00F22ABF">
      <w:pPr>
        <w:tabs>
          <w:tab w:val="num" w:pos="720"/>
        </w:tabs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Wenn das Projekt auf anderen Websites dargestellt werden soll, sind die Logos der Fördermittelgeber deutlich abzubilden sowie ein Link zur Website der </w:t>
      </w:r>
      <w:r w:rsidR="006536B9">
        <w:rPr>
          <w:rFonts w:ascii="Arial" w:hAnsi="Arial" w:cs="Arial"/>
        </w:rPr>
        <w:t>Geilenkirchen</w:t>
      </w:r>
      <w:r w:rsidRPr="00406B99">
        <w:rPr>
          <w:rFonts w:ascii="Arial" w:hAnsi="Arial" w:cs="Arial"/>
        </w:rPr>
        <w:t xml:space="preserve">. </w:t>
      </w:r>
    </w:p>
    <w:p w14:paraId="4CD92AE1" w14:textId="77777777" w:rsidR="00372774" w:rsidRPr="00406B99" w:rsidRDefault="00372774" w:rsidP="006977D1">
      <w:pPr>
        <w:pStyle w:val="berschrift2"/>
        <w:ind w:right="-518"/>
        <w:jc w:val="both"/>
        <w:rPr>
          <w:i w:val="0"/>
          <w:iCs w:val="0"/>
          <w:sz w:val="22"/>
          <w:szCs w:val="22"/>
        </w:rPr>
      </w:pPr>
      <w:bookmarkStart w:id="5" w:name="_Toc461090924"/>
      <w:r w:rsidRPr="00406B99">
        <w:rPr>
          <w:i w:val="0"/>
          <w:iCs w:val="0"/>
          <w:sz w:val="22"/>
          <w:szCs w:val="22"/>
        </w:rPr>
        <w:t>2.3</w:t>
      </w:r>
      <w:r w:rsidRPr="00406B99">
        <w:rPr>
          <w:i w:val="0"/>
          <w:iCs w:val="0"/>
          <w:sz w:val="22"/>
          <w:szCs w:val="22"/>
        </w:rPr>
        <w:tab/>
        <w:t>Pressemitteilungen</w:t>
      </w:r>
      <w:bookmarkEnd w:id="5"/>
    </w:p>
    <w:p w14:paraId="424EDAD8" w14:textId="77777777" w:rsidR="00372774" w:rsidRPr="006536B9" w:rsidRDefault="00372774" w:rsidP="00406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ind w:right="-338"/>
        <w:jc w:val="center"/>
        <w:rPr>
          <w:rFonts w:ascii="Arial" w:hAnsi="Arial" w:cs="Arial"/>
          <w:b/>
          <w:color w:val="FF0000"/>
        </w:rPr>
      </w:pPr>
      <w:r w:rsidRPr="00406B99">
        <w:rPr>
          <w:rFonts w:ascii="Arial" w:hAnsi="Arial" w:cs="Arial"/>
        </w:rPr>
        <w:br/>
      </w:r>
      <w:r w:rsidRPr="006536B9">
        <w:rPr>
          <w:rFonts w:ascii="Arial" w:hAnsi="Arial" w:cs="Arial"/>
          <w:b/>
          <w:color w:val="FF0000"/>
        </w:rPr>
        <w:t xml:space="preserve">Es dürfen keine eigenen Pressemitteilungen veröffentlicht werden, da alle Veröffentlichungen, die direkt oder indirekt Projekte der Stadt </w:t>
      </w:r>
      <w:r w:rsidR="006536B9" w:rsidRPr="006536B9">
        <w:rPr>
          <w:rFonts w:ascii="Arial" w:hAnsi="Arial" w:cs="Arial"/>
          <w:b/>
          <w:color w:val="FF0000"/>
        </w:rPr>
        <w:t xml:space="preserve">Geilenkirchen </w:t>
      </w:r>
      <w:r w:rsidRPr="006536B9">
        <w:rPr>
          <w:rFonts w:ascii="Arial" w:hAnsi="Arial" w:cs="Arial"/>
          <w:b/>
          <w:color w:val="FF0000"/>
        </w:rPr>
        <w:t>betreffen, über die städtische Pressestelle an die Medien weitergegeben werden.</w:t>
      </w:r>
    </w:p>
    <w:p w14:paraId="662E79E4" w14:textId="77777777" w:rsidR="00372774" w:rsidRPr="00406B99" w:rsidRDefault="00372774" w:rsidP="00406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ind w:right="-338"/>
        <w:jc w:val="center"/>
        <w:rPr>
          <w:rFonts w:ascii="Arial" w:hAnsi="Arial" w:cs="Arial"/>
        </w:rPr>
      </w:pPr>
      <w:r w:rsidRPr="006536B9">
        <w:rPr>
          <w:rFonts w:ascii="Arial" w:hAnsi="Arial" w:cs="Arial"/>
          <w:b/>
          <w:color w:val="FF0000"/>
        </w:rPr>
        <w:t>Gerne können Sie eine Pressemitteilung vorbereiten und diese beim Quartiersmanagement einreichen. Das Quartiersmanagement wird diese entsprechend weiterleiten.</w:t>
      </w:r>
      <w:r w:rsidRPr="00406B99">
        <w:rPr>
          <w:rFonts w:ascii="Arial" w:hAnsi="Arial" w:cs="Arial"/>
        </w:rPr>
        <w:br/>
      </w:r>
    </w:p>
    <w:p w14:paraId="20070F79" w14:textId="77777777" w:rsidR="00372774" w:rsidRPr="00406B99" w:rsidRDefault="00372774" w:rsidP="006977D1">
      <w:pPr>
        <w:ind w:right="-338"/>
        <w:jc w:val="both"/>
        <w:rPr>
          <w:rFonts w:ascii="Arial" w:hAnsi="Arial" w:cs="Arial"/>
          <w:b/>
        </w:rPr>
      </w:pPr>
    </w:p>
    <w:p w14:paraId="49E96129" w14:textId="77777777" w:rsidR="00372774" w:rsidRPr="00406B99" w:rsidRDefault="00372774" w:rsidP="006977D1">
      <w:pPr>
        <w:tabs>
          <w:tab w:val="num" w:pos="720"/>
        </w:tabs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In Pressemitteilungen muss die Förderung der Maßnahme durch Mittel der Stadt </w:t>
      </w:r>
      <w:r w:rsidR="006536B9">
        <w:rPr>
          <w:rFonts w:ascii="Arial" w:hAnsi="Arial" w:cs="Arial"/>
        </w:rPr>
        <w:t>Geilenkirchen</w:t>
      </w:r>
      <w:r w:rsidRPr="00406B99">
        <w:rPr>
          <w:rFonts w:ascii="Arial" w:hAnsi="Arial" w:cs="Arial"/>
        </w:rPr>
        <w:t>, des Bundesministeriums und des Landesministeriums im Rahmen des Städtebauförderungsprogramms „</w:t>
      </w:r>
      <w:r w:rsidR="000D6D76">
        <w:rPr>
          <w:rFonts w:ascii="Arial" w:hAnsi="Arial" w:cs="Arial"/>
        </w:rPr>
        <w:t>Stadtumbau West</w:t>
      </w:r>
      <w:r w:rsidRPr="00406B99">
        <w:rPr>
          <w:rFonts w:ascii="Arial" w:hAnsi="Arial" w:cs="Arial"/>
        </w:rPr>
        <w:t xml:space="preserve">“ explizit genannt werden. Diese Vorgabe ist durch die Aufnahme des folgenden Standardsatzes erfüllt: </w:t>
      </w:r>
    </w:p>
    <w:p w14:paraId="19413152" w14:textId="77777777" w:rsidR="00372774" w:rsidRPr="00406B99" w:rsidRDefault="00372774" w:rsidP="006977D1">
      <w:pPr>
        <w:tabs>
          <w:tab w:val="num" w:pos="720"/>
        </w:tabs>
        <w:ind w:right="-338"/>
        <w:jc w:val="both"/>
        <w:rPr>
          <w:rFonts w:ascii="Arial" w:hAnsi="Arial" w:cs="Arial"/>
        </w:rPr>
      </w:pPr>
    </w:p>
    <w:p w14:paraId="750DDEF1" w14:textId="77777777" w:rsidR="00372774" w:rsidRDefault="00372774" w:rsidP="00F22ABF">
      <w:pPr>
        <w:tabs>
          <w:tab w:val="num" w:pos="720"/>
        </w:tabs>
        <w:ind w:right="-338"/>
        <w:jc w:val="both"/>
      </w:pPr>
      <w:r w:rsidRPr="00406B99">
        <w:rPr>
          <w:rFonts w:ascii="Arial" w:hAnsi="Arial" w:cs="Arial"/>
          <w:i/>
        </w:rPr>
        <w:t>„Das Projekt wird im Rahmen des Städtebauförderungsprogramms „</w:t>
      </w:r>
      <w:r w:rsidR="000D6D76">
        <w:rPr>
          <w:rFonts w:ascii="Arial" w:hAnsi="Arial" w:cs="Arial"/>
          <w:i/>
        </w:rPr>
        <w:t>Stadtumbau West</w:t>
      </w:r>
      <w:r w:rsidRPr="00406B99">
        <w:rPr>
          <w:rFonts w:ascii="Arial" w:hAnsi="Arial" w:cs="Arial"/>
          <w:i/>
        </w:rPr>
        <w:t xml:space="preserve">“ mit Mitteln des Bundes und </w:t>
      </w:r>
      <w:r>
        <w:rPr>
          <w:rFonts w:ascii="Arial" w:hAnsi="Arial" w:cs="Arial"/>
          <w:i/>
        </w:rPr>
        <w:t xml:space="preserve">der </w:t>
      </w:r>
      <w:r w:rsidRPr="00406B99">
        <w:rPr>
          <w:rFonts w:ascii="Arial" w:hAnsi="Arial" w:cs="Arial"/>
          <w:i/>
        </w:rPr>
        <w:t xml:space="preserve">Landesregierung NRW </w:t>
      </w:r>
      <w:proofErr w:type="spellStart"/>
      <w:r w:rsidRPr="00406B99">
        <w:rPr>
          <w:rFonts w:ascii="Arial" w:hAnsi="Arial" w:cs="Arial"/>
          <w:i/>
        </w:rPr>
        <w:t>kofinanziert</w:t>
      </w:r>
      <w:proofErr w:type="spellEnd"/>
      <w:r w:rsidRPr="00406B99">
        <w:rPr>
          <w:rFonts w:ascii="Arial" w:hAnsi="Arial" w:cs="Arial"/>
          <w:i/>
        </w:rPr>
        <w:t xml:space="preserve">.“ </w:t>
      </w:r>
      <w:bookmarkStart w:id="6" w:name="_Toc461090925"/>
    </w:p>
    <w:p w14:paraId="302EC0AF" w14:textId="77777777" w:rsidR="00372774" w:rsidRPr="00406B99" w:rsidRDefault="00372774" w:rsidP="006977D1">
      <w:pPr>
        <w:pStyle w:val="berschrift2"/>
        <w:ind w:right="-338"/>
        <w:jc w:val="both"/>
        <w:rPr>
          <w:b w:val="0"/>
          <w:sz w:val="22"/>
          <w:szCs w:val="22"/>
        </w:rPr>
      </w:pPr>
      <w:r w:rsidRPr="00406B99">
        <w:rPr>
          <w:i w:val="0"/>
          <w:iCs w:val="0"/>
          <w:sz w:val="22"/>
          <w:szCs w:val="22"/>
        </w:rPr>
        <w:t>2.3</w:t>
      </w:r>
      <w:r w:rsidRPr="00406B99">
        <w:rPr>
          <w:i w:val="0"/>
          <w:iCs w:val="0"/>
          <w:sz w:val="22"/>
          <w:szCs w:val="22"/>
        </w:rPr>
        <w:tab/>
        <w:t>Präsentationen</w:t>
      </w:r>
      <w:bookmarkEnd w:id="6"/>
      <w:r w:rsidRPr="00406B99">
        <w:rPr>
          <w:i w:val="0"/>
          <w:iCs w:val="0"/>
          <w:sz w:val="22"/>
          <w:szCs w:val="22"/>
        </w:rPr>
        <w:t xml:space="preserve"> oder öffentliche </w:t>
      </w:r>
      <w:bookmarkStart w:id="7" w:name="_Toc461090926"/>
      <w:r w:rsidRPr="00406B99">
        <w:rPr>
          <w:i w:val="0"/>
          <w:iCs w:val="0"/>
          <w:sz w:val="22"/>
          <w:szCs w:val="22"/>
        </w:rPr>
        <w:t>Veranstaltungen</w:t>
      </w:r>
      <w:bookmarkEnd w:id="7"/>
      <w:r w:rsidRPr="00406B99">
        <w:rPr>
          <w:i w:val="0"/>
          <w:iCs w:val="0"/>
          <w:sz w:val="22"/>
          <w:szCs w:val="22"/>
        </w:rPr>
        <w:t xml:space="preserve"> </w:t>
      </w:r>
    </w:p>
    <w:p w14:paraId="0CA2BA3E" w14:textId="77777777" w:rsidR="00372774" w:rsidRDefault="00372774" w:rsidP="006977D1">
      <w:pPr>
        <w:tabs>
          <w:tab w:val="num" w:pos="720"/>
        </w:tabs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Bei öffentlichen Veranstaltungen, Pressekonferenzen o. a. muss auf die Unterstützung der Maßnahme durch </w:t>
      </w:r>
      <w:r>
        <w:rPr>
          <w:rFonts w:ascii="Arial" w:hAnsi="Arial" w:cs="Arial"/>
        </w:rPr>
        <w:t xml:space="preserve">die Fördermittel wie folgt hingewiesen werden: </w:t>
      </w:r>
    </w:p>
    <w:p w14:paraId="59CF86A2" w14:textId="77777777" w:rsidR="00372774" w:rsidRDefault="00372774" w:rsidP="006977D1">
      <w:pPr>
        <w:tabs>
          <w:tab w:val="num" w:pos="720"/>
        </w:tabs>
        <w:ind w:right="-338"/>
        <w:jc w:val="both"/>
        <w:rPr>
          <w:rFonts w:ascii="Arial" w:hAnsi="Arial" w:cs="Arial"/>
        </w:rPr>
      </w:pPr>
    </w:p>
    <w:p w14:paraId="096CD1D7" w14:textId="77777777" w:rsidR="00372774" w:rsidRPr="00406B99" w:rsidRDefault="00372774" w:rsidP="00C74406">
      <w:pPr>
        <w:tabs>
          <w:tab w:val="num" w:pos="720"/>
        </w:tabs>
        <w:ind w:right="-338"/>
        <w:jc w:val="both"/>
        <w:rPr>
          <w:rFonts w:ascii="Arial" w:hAnsi="Arial" w:cs="Arial"/>
          <w:i/>
        </w:rPr>
      </w:pPr>
      <w:r w:rsidRPr="00406B99">
        <w:rPr>
          <w:rFonts w:ascii="Arial" w:hAnsi="Arial" w:cs="Arial"/>
          <w:i/>
        </w:rPr>
        <w:t>„Das Projekt wird im Rahmen des Städtebauförderungsprogramms „</w:t>
      </w:r>
      <w:r w:rsidR="000D6D76">
        <w:rPr>
          <w:rFonts w:ascii="Arial" w:hAnsi="Arial" w:cs="Arial"/>
          <w:i/>
        </w:rPr>
        <w:t>Stadtumbau West</w:t>
      </w:r>
      <w:r w:rsidRPr="00406B99">
        <w:rPr>
          <w:rFonts w:ascii="Arial" w:hAnsi="Arial" w:cs="Arial"/>
          <w:i/>
        </w:rPr>
        <w:t xml:space="preserve">“ mit Mitteln des Bundes und </w:t>
      </w:r>
      <w:r>
        <w:rPr>
          <w:rFonts w:ascii="Arial" w:hAnsi="Arial" w:cs="Arial"/>
          <w:i/>
        </w:rPr>
        <w:t xml:space="preserve">der </w:t>
      </w:r>
      <w:r w:rsidRPr="00406B99">
        <w:rPr>
          <w:rFonts w:ascii="Arial" w:hAnsi="Arial" w:cs="Arial"/>
          <w:i/>
        </w:rPr>
        <w:t xml:space="preserve">Landesregierung NRW </w:t>
      </w:r>
      <w:proofErr w:type="spellStart"/>
      <w:r w:rsidRPr="00406B99">
        <w:rPr>
          <w:rFonts w:ascii="Arial" w:hAnsi="Arial" w:cs="Arial"/>
          <w:i/>
        </w:rPr>
        <w:t>kofinanziert</w:t>
      </w:r>
      <w:proofErr w:type="spellEnd"/>
      <w:r w:rsidRPr="00406B99">
        <w:rPr>
          <w:rFonts w:ascii="Arial" w:hAnsi="Arial" w:cs="Arial"/>
          <w:i/>
        </w:rPr>
        <w:t xml:space="preserve">.“ </w:t>
      </w:r>
    </w:p>
    <w:p w14:paraId="2EBAE88B" w14:textId="77777777" w:rsidR="00372774" w:rsidRDefault="00372774" w:rsidP="006977D1">
      <w:pPr>
        <w:tabs>
          <w:tab w:val="num" w:pos="720"/>
        </w:tabs>
        <w:ind w:right="-338"/>
        <w:jc w:val="both"/>
        <w:rPr>
          <w:rFonts w:ascii="Arial" w:hAnsi="Arial" w:cs="Arial"/>
        </w:rPr>
      </w:pPr>
    </w:p>
    <w:p w14:paraId="5377E241" w14:textId="77777777" w:rsidR="00372774" w:rsidRPr="00406B99" w:rsidRDefault="00372774" w:rsidP="006977D1">
      <w:pPr>
        <w:ind w:right="-338"/>
        <w:jc w:val="both"/>
        <w:rPr>
          <w:rFonts w:ascii="Arial" w:hAnsi="Arial" w:cs="Arial"/>
          <w:b/>
        </w:rPr>
      </w:pPr>
      <w:r w:rsidRPr="00406B99">
        <w:rPr>
          <w:rFonts w:ascii="Arial" w:hAnsi="Arial" w:cs="Arial"/>
        </w:rPr>
        <w:t>Das Quartiersmanagement ist so früh wie möglich über die Veranstaltung zu informieren, so dass eine Teilnahme an dem Termin möglich</w:t>
      </w:r>
      <w:r>
        <w:rPr>
          <w:rFonts w:ascii="Arial" w:hAnsi="Arial" w:cs="Arial"/>
        </w:rPr>
        <w:t xml:space="preserve"> </w:t>
      </w:r>
      <w:r w:rsidRPr="00406B99">
        <w:rPr>
          <w:rFonts w:ascii="Arial" w:hAnsi="Arial" w:cs="Arial"/>
        </w:rPr>
        <w:t xml:space="preserve">ist, um ggfs. über das Projekt </w:t>
      </w:r>
      <w:r w:rsidR="000D6D76">
        <w:rPr>
          <w:rFonts w:ascii="Arial" w:hAnsi="Arial" w:cs="Arial"/>
        </w:rPr>
        <w:t xml:space="preserve">Stadtumbau </w:t>
      </w:r>
      <w:proofErr w:type="spellStart"/>
      <w:r w:rsidR="000D6D76">
        <w:rPr>
          <w:rFonts w:ascii="Arial" w:hAnsi="Arial" w:cs="Arial"/>
        </w:rPr>
        <w:t>Fliegerhorstsiedlung</w:t>
      </w:r>
      <w:proofErr w:type="spellEnd"/>
      <w:r w:rsidR="000D6D76">
        <w:rPr>
          <w:rFonts w:ascii="Arial" w:hAnsi="Arial" w:cs="Arial"/>
        </w:rPr>
        <w:t xml:space="preserve"> </w:t>
      </w:r>
      <w:r w:rsidRPr="00406B99">
        <w:rPr>
          <w:rFonts w:ascii="Arial" w:hAnsi="Arial" w:cs="Arial"/>
        </w:rPr>
        <w:t>insgesamt zu berichten.</w:t>
      </w:r>
    </w:p>
    <w:sectPr w:rsidR="00372774" w:rsidRPr="00406B99" w:rsidSect="00406B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979" w:right="1106" w:bottom="851" w:left="1418" w:header="539" w:footer="23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6049B" w14:textId="77777777" w:rsidR="00E42B13" w:rsidRDefault="00E42B13">
      <w:r>
        <w:separator/>
      </w:r>
    </w:p>
  </w:endnote>
  <w:endnote w:type="continuationSeparator" w:id="0">
    <w:p w14:paraId="08A82ED8" w14:textId="77777777" w:rsidR="00E42B13" w:rsidRDefault="00E42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BT">
    <w:altName w:val="Segoe Scrip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e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14919" w14:textId="77777777" w:rsidR="00705CCD" w:rsidRDefault="00705CC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0D7DC" w14:textId="77777777" w:rsidR="00372774" w:rsidRPr="00D569A2" w:rsidRDefault="00372774" w:rsidP="00406B99">
    <w:pPr>
      <w:pStyle w:val="Fuzeile"/>
      <w:tabs>
        <w:tab w:val="clear" w:pos="9072"/>
        <w:tab w:val="right" w:pos="9540"/>
      </w:tabs>
      <w:jc w:val="right"/>
      <w:rPr>
        <w:rFonts w:ascii="Arial" w:hAnsi="Arial" w:cs="Arial"/>
      </w:rPr>
    </w:pPr>
    <w:r w:rsidRPr="00D569A2">
      <w:rPr>
        <w:rFonts w:ascii="Arial" w:hAnsi="Arial" w:cs="Arial"/>
      </w:rPr>
      <w:fldChar w:fldCharType="begin"/>
    </w:r>
    <w:r w:rsidRPr="00D569A2">
      <w:rPr>
        <w:rFonts w:ascii="Arial" w:hAnsi="Arial" w:cs="Arial"/>
      </w:rPr>
      <w:instrText>PAGE   \* MERGEFORMAT</w:instrText>
    </w:r>
    <w:r w:rsidRPr="00D569A2">
      <w:rPr>
        <w:rFonts w:ascii="Arial" w:hAnsi="Arial" w:cs="Arial"/>
      </w:rPr>
      <w:fldChar w:fldCharType="separate"/>
    </w:r>
    <w:r w:rsidR="00705CCD">
      <w:rPr>
        <w:rFonts w:ascii="Arial" w:hAnsi="Arial" w:cs="Arial"/>
        <w:noProof/>
      </w:rPr>
      <w:t>3</w:t>
    </w:r>
    <w:r w:rsidRPr="00D569A2">
      <w:rPr>
        <w:rFonts w:ascii="Arial" w:hAnsi="Arial" w:cs="Arial"/>
      </w:rPr>
      <w:fldChar w:fldCharType="end"/>
    </w:r>
  </w:p>
  <w:p w14:paraId="3A85F0E2" w14:textId="7E2D5794" w:rsidR="00372774" w:rsidRDefault="00705CCD" w:rsidP="00B0232B">
    <w:pPr>
      <w:pStyle w:val="Fuzeile"/>
      <w:jc w:val="center"/>
    </w:pPr>
    <w:r>
      <w:rPr>
        <w:noProof/>
      </w:rPr>
      <w:drawing>
        <wp:inline distT="0" distB="0" distL="0" distR="0" wp14:anchorId="4CFD4A60" wp14:editId="23653EF7">
          <wp:extent cx="4452464" cy="742950"/>
          <wp:effectExtent l="0" t="0" r="5715" b="0"/>
          <wp:docPr id="11" name="Grafik 11" descr="O:\Geilenkirchen_QM\Oeffentlichkeitsarbeit\Logo_FHS\Foerdergeber\Foerdergeber_ohne_Projekt_2208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Geilenkirchen_QM\Oeffentlichkeitsarbeit\Logo_FHS\Foerdergeber\Foerdergeber_ohne_Projekt_22080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7393" cy="750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8" w:name="_GoBack"/>
    <w:bookmarkEnd w:id="8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78816" w14:textId="5DE4D378" w:rsidR="00B0232B" w:rsidRDefault="00705CCD" w:rsidP="00B0232B">
    <w:pPr>
      <w:pStyle w:val="Fuzeile"/>
      <w:jc w:val="center"/>
    </w:pPr>
    <w:r w:rsidRPr="00705CCD">
      <w:rPr>
        <w:rStyle w:val="Standard"/>
        <w:rFonts w:ascii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</w:rPr>
      <w:drawing>
        <wp:inline distT="0" distB="0" distL="0" distR="0" wp14:anchorId="0C7836DC" wp14:editId="0426C1C8">
          <wp:extent cx="4410075" cy="735876"/>
          <wp:effectExtent l="0" t="0" r="0" b="7620"/>
          <wp:docPr id="5" name="Grafik 5" descr="O:\Geilenkirchen_QM\Oeffentlichkeitsarbeit\Logo_FHS\Foerdergeber\Foerdergeber_ohne_Projekt_2208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Geilenkirchen_QM\Oeffentlichkeitsarbeit\Logo_FHS\Foerdergeber\Foerdergeber_ohne_Projekt_22080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4077" cy="743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C1E94" w14:textId="77777777" w:rsidR="00E42B13" w:rsidRDefault="00E42B13">
      <w:r>
        <w:separator/>
      </w:r>
    </w:p>
  </w:footnote>
  <w:footnote w:type="continuationSeparator" w:id="0">
    <w:p w14:paraId="7B7CC591" w14:textId="77777777" w:rsidR="00E42B13" w:rsidRDefault="00E42B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E9FCD" w14:textId="77777777" w:rsidR="00705CCD" w:rsidRDefault="00705CC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24070" w14:textId="3576CF6D" w:rsidR="00372774" w:rsidRDefault="00B0232B" w:rsidP="00477BF2">
    <w:pPr>
      <w:pStyle w:val="Kopfzeile"/>
    </w:pPr>
    <w:r>
      <w:rPr>
        <w:rFonts w:cs="Arial"/>
        <w:b/>
        <w:noProof/>
      </w:rPr>
      <w:drawing>
        <wp:inline distT="0" distB="0" distL="0" distR="0" wp14:anchorId="62B9B962" wp14:editId="010BEFBD">
          <wp:extent cx="1722120" cy="1074420"/>
          <wp:effectExtent l="0" t="0" r="0" b="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528F7" w14:textId="58D2881C" w:rsidR="00372774" w:rsidRDefault="00B0232B" w:rsidP="00060861">
    <w:pPr>
      <w:pStyle w:val="Kopfzeile"/>
    </w:pPr>
    <w:r>
      <w:rPr>
        <w:noProof/>
      </w:rPr>
      <w:drawing>
        <wp:inline distT="0" distB="0" distL="0" distR="0" wp14:anchorId="0A09DFDD" wp14:editId="005BB244">
          <wp:extent cx="1821180" cy="1135380"/>
          <wp:effectExtent l="0" t="0" r="0" b="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5B10"/>
    <w:multiLevelType w:val="multilevel"/>
    <w:tmpl w:val="77E629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>
    <w:nsid w:val="0862539A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0AA34C21"/>
    <w:multiLevelType w:val="hybridMultilevel"/>
    <w:tmpl w:val="BF1AE88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3D11DD"/>
    <w:multiLevelType w:val="multilevel"/>
    <w:tmpl w:val="301C2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309115F"/>
    <w:multiLevelType w:val="multilevel"/>
    <w:tmpl w:val="F8907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3FBE19FE"/>
    <w:multiLevelType w:val="multilevel"/>
    <w:tmpl w:val="9DCC147C"/>
    <w:lvl w:ilvl="0">
      <w:start w:val="3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45661735"/>
    <w:multiLevelType w:val="singleLevel"/>
    <w:tmpl w:val="864C88B4"/>
    <w:lvl w:ilvl="0">
      <w:start w:val="1"/>
      <w:numFmt w:val="bullet"/>
      <w:pStyle w:val="Aufzhlung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</w:abstractNum>
  <w:abstractNum w:abstractNumId="7">
    <w:nsid w:val="5813250D"/>
    <w:multiLevelType w:val="hybridMultilevel"/>
    <w:tmpl w:val="2ED29E6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DCC277B"/>
    <w:multiLevelType w:val="hybridMultilevel"/>
    <w:tmpl w:val="58EA90B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02502EF"/>
    <w:multiLevelType w:val="hybridMultilevel"/>
    <w:tmpl w:val="6BCC103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BB5618"/>
    <w:multiLevelType w:val="multilevel"/>
    <w:tmpl w:val="5B4E1DAA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7DA33326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1"/>
  </w:num>
  <w:num w:numId="5">
    <w:abstractNumId w:val="1"/>
  </w:num>
  <w:num w:numId="6">
    <w:abstractNumId w:val="7"/>
  </w:num>
  <w:num w:numId="7">
    <w:abstractNumId w:val="0"/>
  </w:num>
  <w:num w:numId="8">
    <w:abstractNumId w:val="6"/>
  </w:num>
  <w:num w:numId="9">
    <w:abstractNumId w:val="9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33A"/>
    <w:rsid w:val="000006C9"/>
    <w:rsid w:val="0000158A"/>
    <w:rsid w:val="00003822"/>
    <w:rsid w:val="00003F1E"/>
    <w:rsid w:val="00006E09"/>
    <w:rsid w:val="000148A2"/>
    <w:rsid w:val="00014D01"/>
    <w:rsid w:val="000153FB"/>
    <w:rsid w:val="00034033"/>
    <w:rsid w:val="00046363"/>
    <w:rsid w:val="00060861"/>
    <w:rsid w:val="00073E4A"/>
    <w:rsid w:val="000815D3"/>
    <w:rsid w:val="00092F00"/>
    <w:rsid w:val="00095DB7"/>
    <w:rsid w:val="000B219C"/>
    <w:rsid w:val="000B6F60"/>
    <w:rsid w:val="000C0EAF"/>
    <w:rsid w:val="000C2C90"/>
    <w:rsid w:val="000C76BA"/>
    <w:rsid w:val="000D6D76"/>
    <w:rsid w:val="000E5D2D"/>
    <w:rsid w:val="000E7A71"/>
    <w:rsid w:val="00111B96"/>
    <w:rsid w:val="00114B5E"/>
    <w:rsid w:val="00122E61"/>
    <w:rsid w:val="00132BDD"/>
    <w:rsid w:val="001621B0"/>
    <w:rsid w:val="00167DFD"/>
    <w:rsid w:val="00173503"/>
    <w:rsid w:val="00173DEA"/>
    <w:rsid w:val="001B72EC"/>
    <w:rsid w:val="001C14CA"/>
    <w:rsid w:val="001D1F7E"/>
    <w:rsid w:val="001D2796"/>
    <w:rsid w:val="001D55C5"/>
    <w:rsid w:val="001D7841"/>
    <w:rsid w:val="001F0CE2"/>
    <w:rsid w:val="00202C95"/>
    <w:rsid w:val="00217FB5"/>
    <w:rsid w:val="00221145"/>
    <w:rsid w:val="00224A76"/>
    <w:rsid w:val="00233C4A"/>
    <w:rsid w:val="00234E33"/>
    <w:rsid w:val="00241D5A"/>
    <w:rsid w:val="0025617A"/>
    <w:rsid w:val="002572A4"/>
    <w:rsid w:val="00270496"/>
    <w:rsid w:val="0027499E"/>
    <w:rsid w:val="00287A35"/>
    <w:rsid w:val="00291C79"/>
    <w:rsid w:val="002B6E24"/>
    <w:rsid w:val="002B7FA5"/>
    <w:rsid w:val="002E0B54"/>
    <w:rsid w:val="00304AF5"/>
    <w:rsid w:val="00313454"/>
    <w:rsid w:val="00313D68"/>
    <w:rsid w:val="00372774"/>
    <w:rsid w:val="00392F58"/>
    <w:rsid w:val="003946E8"/>
    <w:rsid w:val="003A1CF1"/>
    <w:rsid w:val="003B603F"/>
    <w:rsid w:val="003B7069"/>
    <w:rsid w:val="003C0542"/>
    <w:rsid w:val="003C1FCE"/>
    <w:rsid w:val="003C57FD"/>
    <w:rsid w:val="003E0550"/>
    <w:rsid w:val="003E6F37"/>
    <w:rsid w:val="003F6F53"/>
    <w:rsid w:val="0040561E"/>
    <w:rsid w:val="00406B99"/>
    <w:rsid w:val="00410110"/>
    <w:rsid w:val="00430F9C"/>
    <w:rsid w:val="00434C4E"/>
    <w:rsid w:val="00441B5C"/>
    <w:rsid w:val="00456C10"/>
    <w:rsid w:val="0046416E"/>
    <w:rsid w:val="00465E44"/>
    <w:rsid w:val="00470FB1"/>
    <w:rsid w:val="00477BF2"/>
    <w:rsid w:val="00482111"/>
    <w:rsid w:val="00487040"/>
    <w:rsid w:val="004A0575"/>
    <w:rsid w:val="004A57DA"/>
    <w:rsid w:val="004A68CD"/>
    <w:rsid w:val="004B5180"/>
    <w:rsid w:val="004C74F7"/>
    <w:rsid w:val="004E10FB"/>
    <w:rsid w:val="004F241A"/>
    <w:rsid w:val="00503DD6"/>
    <w:rsid w:val="005145DD"/>
    <w:rsid w:val="005214A4"/>
    <w:rsid w:val="0052517E"/>
    <w:rsid w:val="00525CB6"/>
    <w:rsid w:val="00533C49"/>
    <w:rsid w:val="0054241C"/>
    <w:rsid w:val="005426B8"/>
    <w:rsid w:val="005522DD"/>
    <w:rsid w:val="0057130C"/>
    <w:rsid w:val="00576349"/>
    <w:rsid w:val="00576EDD"/>
    <w:rsid w:val="00577A4B"/>
    <w:rsid w:val="005A1228"/>
    <w:rsid w:val="005A5BB6"/>
    <w:rsid w:val="005B2921"/>
    <w:rsid w:val="005C7D44"/>
    <w:rsid w:val="005D046B"/>
    <w:rsid w:val="006076A1"/>
    <w:rsid w:val="00607984"/>
    <w:rsid w:val="00615E7E"/>
    <w:rsid w:val="00622A56"/>
    <w:rsid w:val="0063551E"/>
    <w:rsid w:val="00635A63"/>
    <w:rsid w:val="00646A13"/>
    <w:rsid w:val="006536B9"/>
    <w:rsid w:val="0067552E"/>
    <w:rsid w:val="006842E7"/>
    <w:rsid w:val="00691B21"/>
    <w:rsid w:val="006977D1"/>
    <w:rsid w:val="006A0E52"/>
    <w:rsid w:val="006A61E2"/>
    <w:rsid w:val="006B4CE3"/>
    <w:rsid w:val="006E4A49"/>
    <w:rsid w:val="006F52E6"/>
    <w:rsid w:val="006F733A"/>
    <w:rsid w:val="0070135A"/>
    <w:rsid w:val="007033BB"/>
    <w:rsid w:val="00705130"/>
    <w:rsid w:val="00705CCD"/>
    <w:rsid w:val="00706F67"/>
    <w:rsid w:val="00714AF5"/>
    <w:rsid w:val="00714F24"/>
    <w:rsid w:val="00720C6F"/>
    <w:rsid w:val="00723565"/>
    <w:rsid w:val="00726AC6"/>
    <w:rsid w:val="00727030"/>
    <w:rsid w:val="00753515"/>
    <w:rsid w:val="007E37C5"/>
    <w:rsid w:val="00800785"/>
    <w:rsid w:val="008336D2"/>
    <w:rsid w:val="008370C7"/>
    <w:rsid w:val="00844C60"/>
    <w:rsid w:val="008660FD"/>
    <w:rsid w:val="00880E74"/>
    <w:rsid w:val="00887301"/>
    <w:rsid w:val="008B04C8"/>
    <w:rsid w:val="008C4541"/>
    <w:rsid w:val="008D5B39"/>
    <w:rsid w:val="008E5706"/>
    <w:rsid w:val="008F09EE"/>
    <w:rsid w:val="00923127"/>
    <w:rsid w:val="00932B91"/>
    <w:rsid w:val="00940B52"/>
    <w:rsid w:val="00942940"/>
    <w:rsid w:val="00943BB0"/>
    <w:rsid w:val="0094766F"/>
    <w:rsid w:val="0095365D"/>
    <w:rsid w:val="0095765E"/>
    <w:rsid w:val="00963A24"/>
    <w:rsid w:val="009671F1"/>
    <w:rsid w:val="00981F5A"/>
    <w:rsid w:val="0098710F"/>
    <w:rsid w:val="009B6EA4"/>
    <w:rsid w:val="009F22FA"/>
    <w:rsid w:val="009F3733"/>
    <w:rsid w:val="009F77AF"/>
    <w:rsid w:val="00A02F6C"/>
    <w:rsid w:val="00A2293C"/>
    <w:rsid w:val="00A27DF9"/>
    <w:rsid w:val="00A40C97"/>
    <w:rsid w:val="00A50454"/>
    <w:rsid w:val="00A612E8"/>
    <w:rsid w:val="00A63995"/>
    <w:rsid w:val="00A66168"/>
    <w:rsid w:val="00A67312"/>
    <w:rsid w:val="00A775C1"/>
    <w:rsid w:val="00A9114A"/>
    <w:rsid w:val="00A92C3D"/>
    <w:rsid w:val="00A95060"/>
    <w:rsid w:val="00A9588F"/>
    <w:rsid w:val="00B0232B"/>
    <w:rsid w:val="00B16743"/>
    <w:rsid w:val="00B22F17"/>
    <w:rsid w:val="00B27182"/>
    <w:rsid w:val="00B401C1"/>
    <w:rsid w:val="00B71CA1"/>
    <w:rsid w:val="00B8759D"/>
    <w:rsid w:val="00B934E0"/>
    <w:rsid w:val="00BB2BBA"/>
    <w:rsid w:val="00BB6AE6"/>
    <w:rsid w:val="00BB7998"/>
    <w:rsid w:val="00BD5DD6"/>
    <w:rsid w:val="00BD6D3A"/>
    <w:rsid w:val="00BE661D"/>
    <w:rsid w:val="00BF3065"/>
    <w:rsid w:val="00BF4D4C"/>
    <w:rsid w:val="00C04BDC"/>
    <w:rsid w:val="00C06B3B"/>
    <w:rsid w:val="00C15E77"/>
    <w:rsid w:val="00C16E3E"/>
    <w:rsid w:val="00C20AE6"/>
    <w:rsid w:val="00C2759E"/>
    <w:rsid w:val="00C319AC"/>
    <w:rsid w:val="00C56B19"/>
    <w:rsid w:val="00C70C7E"/>
    <w:rsid w:val="00C74406"/>
    <w:rsid w:val="00C87ADA"/>
    <w:rsid w:val="00C96ED7"/>
    <w:rsid w:val="00CA7876"/>
    <w:rsid w:val="00CB5452"/>
    <w:rsid w:val="00CB57AE"/>
    <w:rsid w:val="00CE1BC9"/>
    <w:rsid w:val="00CF3612"/>
    <w:rsid w:val="00D12E89"/>
    <w:rsid w:val="00D27CFB"/>
    <w:rsid w:val="00D31C41"/>
    <w:rsid w:val="00D47779"/>
    <w:rsid w:val="00D569A2"/>
    <w:rsid w:val="00D8602E"/>
    <w:rsid w:val="00D9022C"/>
    <w:rsid w:val="00D9498D"/>
    <w:rsid w:val="00D95580"/>
    <w:rsid w:val="00D965B7"/>
    <w:rsid w:val="00DA10D0"/>
    <w:rsid w:val="00DD1729"/>
    <w:rsid w:val="00DD4E63"/>
    <w:rsid w:val="00DE4217"/>
    <w:rsid w:val="00DF3DB1"/>
    <w:rsid w:val="00DF7897"/>
    <w:rsid w:val="00E10603"/>
    <w:rsid w:val="00E31351"/>
    <w:rsid w:val="00E3186B"/>
    <w:rsid w:val="00E42B13"/>
    <w:rsid w:val="00E467B1"/>
    <w:rsid w:val="00E50494"/>
    <w:rsid w:val="00E56378"/>
    <w:rsid w:val="00E62606"/>
    <w:rsid w:val="00E77394"/>
    <w:rsid w:val="00E95671"/>
    <w:rsid w:val="00EA1C3B"/>
    <w:rsid w:val="00EB3268"/>
    <w:rsid w:val="00EC1E74"/>
    <w:rsid w:val="00EC7648"/>
    <w:rsid w:val="00ED11E3"/>
    <w:rsid w:val="00EF0EC7"/>
    <w:rsid w:val="00EF1EE9"/>
    <w:rsid w:val="00F024E2"/>
    <w:rsid w:val="00F20704"/>
    <w:rsid w:val="00F22ABF"/>
    <w:rsid w:val="00F233B6"/>
    <w:rsid w:val="00F23EEC"/>
    <w:rsid w:val="00F246DE"/>
    <w:rsid w:val="00F42927"/>
    <w:rsid w:val="00F63B32"/>
    <w:rsid w:val="00F67C53"/>
    <w:rsid w:val="00F72D3C"/>
    <w:rsid w:val="00F72FA0"/>
    <w:rsid w:val="00F82189"/>
    <w:rsid w:val="00F878F2"/>
    <w:rsid w:val="00F906AB"/>
    <w:rsid w:val="00FD0F18"/>
    <w:rsid w:val="00FE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30FFB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wis721 BT" w:eastAsia="Times New Roman" w:hAnsi="Swis721 BT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499E"/>
  </w:style>
  <w:style w:type="paragraph" w:styleId="berschrift1">
    <w:name w:val="heading 1"/>
    <w:basedOn w:val="Standard"/>
    <w:next w:val="Standard"/>
    <w:link w:val="berschrift1Zchn"/>
    <w:uiPriority w:val="99"/>
    <w:qFormat/>
    <w:rsid w:val="00615E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465E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50F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750F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615E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750F4"/>
  </w:style>
  <w:style w:type="paragraph" w:styleId="Fuzeile">
    <w:name w:val="footer"/>
    <w:basedOn w:val="Standard"/>
    <w:link w:val="FuzeileZchn"/>
    <w:uiPriority w:val="99"/>
    <w:rsid w:val="00615E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D1F7E"/>
    <w:rPr>
      <w:sz w:val="22"/>
    </w:rPr>
  </w:style>
  <w:style w:type="character" w:styleId="Hyperlink">
    <w:name w:val="Hyperlink"/>
    <w:basedOn w:val="Absatz-Standardschriftart"/>
    <w:uiPriority w:val="99"/>
    <w:rsid w:val="008660FD"/>
    <w:rPr>
      <w:rFonts w:cs="Times New Roman"/>
      <w:color w:val="0000FF"/>
      <w:u w:val="single"/>
    </w:rPr>
  </w:style>
  <w:style w:type="table" w:styleId="Tabellenraster">
    <w:name w:val="Table Grid"/>
    <w:basedOn w:val="NormaleTabelle"/>
    <w:uiPriority w:val="99"/>
    <w:rsid w:val="008370C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1">
    <w:name w:val="toc 1"/>
    <w:basedOn w:val="Standard"/>
    <w:next w:val="Standard"/>
    <w:autoRedefine/>
    <w:uiPriority w:val="99"/>
    <w:rsid w:val="00132BDD"/>
    <w:pPr>
      <w:tabs>
        <w:tab w:val="left" w:pos="480"/>
        <w:tab w:val="right" w:leader="dot" w:pos="9060"/>
      </w:tabs>
    </w:pPr>
    <w:rPr>
      <w:noProof/>
    </w:rPr>
  </w:style>
  <w:style w:type="paragraph" w:styleId="Verzeichnis2">
    <w:name w:val="toc 2"/>
    <w:basedOn w:val="Standard"/>
    <w:next w:val="Standard"/>
    <w:autoRedefine/>
    <w:uiPriority w:val="99"/>
    <w:rsid w:val="00470FB1"/>
    <w:pPr>
      <w:tabs>
        <w:tab w:val="left" w:pos="540"/>
        <w:tab w:val="right" w:leader="dot" w:pos="9060"/>
      </w:tabs>
      <w:ind w:left="540" w:hanging="540"/>
    </w:pPr>
  </w:style>
  <w:style w:type="paragraph" w:customStyle="1" w:styleId="Aufzhlung">
    <w:name w:val="Aufzählung"/>
    <w:basedOn w:val="Standard"/>
    <w:uiPriority w:val="99"/>
    <w:rsid w:val="00304AF5"/>
    <w:pPr>
      <w:numPr>
        <w:numId w:val="8"/>
      </w:numPr>
      <w:spacing w:line="260" w:lineRule="exact"/>
      <w:jc w:val="both"/>
    </w:pPr>
    <w:rPr>
      <w:rFonts w:ascii="TheSans" w:hAnsi="TheSans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rsid w:val="00D8602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750F4"/>
    <w:rPr>
      <w:rFonts w:ascii="Times New Roman" w:hAnsi="Times New Roman"/>
      <w:sz w:val="0"/>
      <w:szCs w:val="0"/>
    </w:rPr>
  </w:style>
  <w:style w:type="paragraph" w:styleId="Sprechblasentext">
    <w:name w:val="Balloon Text"/>
    <w:basedOn w:val="Standard"/>
    <w:link w:val="SprechblasentextZchn"/>
    <w:uiPriority w:val="99"/>
    <w:rsid w:val="001D2796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1D2796"/>
    <w:rPr>
      <w:rFonts w:ascii="Tahoma" w:hAnsi="Tahoma"/>
      <w:sz w:val="16"/>
    </w:rPr>
  </w:style>
  <w:style w:type="paragraph" w:styleId="Funotentext">
    <w:name w:val="footnote text"/>
    <w:basedOn w:val="Standard"/>
    <w:link w:val="FunotentextZchn"/>
    <w:uiPriority w:val="99"/>
    <w:rsid w:val="008D5B3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8D5B39"/>
    <w:rPr>
      <w:rFonts w:cs="Times New Roman"/>
    </w:rPr>
  </w:style>
  <w:style w:type="character" w:styleId="Funotenzeichen">
    <w:name w:val="footnote reference"/>
    <w:basedOn w:val="Absatz-Standardschriftart"/>
    <w:uiPriority w:val="99"/>
    <w:rsid w:val="008D5B39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rsid w:val="00A775C1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rsid w:val="00A775C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A775C1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A775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A775C1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wis721 BT" w:eastAsia="Times New Roman" w:hAnsi="Swis721 BT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499E"/>
  </w:style>
  <w:style w:type="paragraph" w:styleId="berschrift1">
    <w:name w:val="heading 1"/>
    <w:basedOn w:val="Standard"/>
    <w:next w:val="Standard"/>
    <w:link w:val="berschrift1Zchn"/>
    <w:uiPriority w:val="99"/>
    <w:qFormat/>
    <w:rsid w:val="00615E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465E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50F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750F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615E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750F4"/>
  </w:style>
  <w:style w:type="paragraph" w:styleId="Fuzeile">
    <w:name w:val="footer"/>
    <w:basedOn w:val="Standard"/>
    <w:link w:val="FuzeileZchn"/>
    <w:uiPriority w:val="99"/>
    <w:rsid w:val="00615E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D1F7E"/>
    <w:rPr>
      <w:sz w:val="22"/>
    </w:rPr>
  </w:style>
  <w:style w:type="character" w:styleId="Hyperlink">
    <w:name w:val="Hyperlink"/>
    <w:basedOn w:val="Absatz-Standardschriftart"/>
    <w:uiPriority w:val="99"/>
    <w:rsid w:val="008660FD"/>
    <w:rPr>
      <w:rFonts w:cs="Times New Roman"/>
      <w:color w:val="0000FF"/>
      <w:u w:val="single"/>
    </w:rPr>
  </w:style>
  <w:style w:type="table" w:styleId="Tabellenraster">
    <w:name w:val="Table Grid"/>
    <w:basedOn w:val="NormaleTabelle"/>
    <w:uiPriority w:val="99"/>
    <w:rsid w:val="008370C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1">
    <w:name w:val="toc 1"/>
    <w:basedOn w:val="Standard"/>
    <w:next w:val="Standard"/>
    <w:autoRedefine/>
    <w:uiPriority w:val="99"/>
    <w:rsid w:val="00132BDD"/>
    <w:pPr>
      <w:tabs>
        <w:tab w:val="left" w:pos="480"/>
        <w:tab w:val="right" w:leader="dot" w:pos="9060"/>
      </w:tabs>
    </w:pPr>
    <w:rPr>
      <w:noProof/>
    </w:rPr>
  </w:style>
  <w:style w:type="paragraph" w:styleId="Verzeichnis2">
    <w:name w:val="toc 2"/>
    <w:basedOn w:val="Standard"/>
    <w:next w:val="Standard"/>
    <w:autoRedefine/>
    <w:uiPriority w:val="99"/>
    <w:rsid w:val="00470FB1"/>
    <w:pPr>
      <w:tabs>
        <w:tab w:val="left" w:pos="540"/>
        <w:tab w:val="right" w:leader="dot" w:pos="9060"/>
      </w:tabs>
      <w:ind w:left="540" w:hanging="540"/>
    </w:pPr>
  </w:style>
  <w:style w:type="paragraph" w:customStyle="1" w:styleId="Aufzhlung">
    <w:name w:val="Aufzählung"/>
    <w:basedOn w:val="Standard"/>
    <w:uiPriority w:val="99"/>
    <w:rsid w:val="00304AF5"/>
    <w:pPr>
      <w:numPr>
        <w:numId w:val="8"/>
      </w:numPr>
      <w:spacing w:line="260" w:lineRule="exact"/>
      <w:jc w:val="both"/>
    </w:pPr>
    <w:rPr>
      <w:rFonts w:ascii="TheSans" w:hAnsi="TheSans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rsid w:val="00D8602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750F4"/>
    <w:rPr>
      <w:rFonts w:ascii="Times New Roman" w:hAnsi="Times New Roman"/>
      <w:sz w:val="0"/>
      <w:szCs w:val="0"/>
    </w:rPr>
  </w:style>
  <w:style w:type="paragraph" w:styleId="Sprechblasentext">
    <w:name w:val="Balloon Text"/>
    <w:basedOn w:val="Standard"/>
    <w:link w:val="SprechblasentextZchn"/>
    <w:uiPriority w:val="99"/>
    <w:rsid w:val="001D2796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1D2796"/>
    <w:rPr>
      <w:rFonts w:ascii="Tahoma" w:hAnsi="Tahoma"/>
      <w:sz w:val="16"/>
    </w:rPr>
  </w:style>
  <w:style w:type="paragraph" w:styleId="Funotentext">
    <w:name w:val="footnote text"/>
    <w:basedOn w:val="Standard"/>
    <w:link w:val="FunotentextZchn"/>
    <w:uiPriority w:val="99"/>
    <w:rsid w:val="008D5B3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8D5B39"/>
    <w:rPr>
      <w:rFonts w:cs="Times New Roman"/>
    </w:rPr>
  </w:style>
  <w:style w:type="character" w:styleId="Funotenzeichen">
    <w:name w:val="footnote reference"/>
    <w:basedOn w:val="Absatz-Standardschriftart"/>
    <w:uiPriority w:val="99"/>
    <w:rsid w:val="008D5B39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rsid w:val="00A775C1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rsid w:val="00A775C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A775C1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A775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A775C1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4A7BE4FD.dotm</Template>
  <TotalTime>0</TotalTime>
  <Pages>5</Pages>
  <Words>517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Stadt- und Regionalplanung Dr. Jansen GmbH</Company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caduser</dc:creator>
  <cp:lastModifiedBy>Stefanie Zanger</cp:lastModifiedBy>
  <cp:revision>5</cp:revision>
  <cp:lastPrinted>2020-11-11T15:05:00Z</cp:lastPrinted>
  <dcterms:created xsi:type="dcterms:W3CDTF">2021-09-08T08:15:00Z</dcterms:created>
  <dcterms:modified xsi:type="dcterms:W3CDTF">2022-11-28T09:21:00Z</dcterms:modified>
</cp:coreProperties>
</file>